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A7FF45" w14:textId="77777777" w:rsidR="00F45990" w:rsidRDefault="00F45990" w:rsidP="00F45990">
      <w:pPr>
        <w:pStyle w:val="Heading2"/>
        <w:jc w:val="both"/>
        <w:rPr>
          <w:sz w:val="20"/>
          <w:szCs w:val="20"/>
        </w:rPr>
      </w:pPr>
    </w:p>
    <w:p w14:paraId="52F8C0F3" w14:textId="77777777" w:rsidR="00C04612" w:rsidRPr="00C04612" w:rsidRDefault="00C04612" w:rsidP="00C04612"/>
    <w:p w14:paraId="2C0EFDAD" w14:textId="77777777" w:rsidR="00F45990" w:rsidRPr="00F45990" w:rsidRDefault="00F45990" w:rsidP="00F45990">
      <w:pPr>
        <w:spacing w:line="240" w:lineRule="auto"/>
        <w:jc w:val="center"/>
        <w:rPr>
          <w:rFonts w:ascii="Cambria" w:hAnsi="Cambria"/>
          <w:b/>
          <w:color w:val="000000"/>
          <w:sz w:val="22"/>
          <w:szCs w:val="22"/>
        </w:rPr>
      </w:pPr>
      <w:r w:rsidRPr="00F45990">
        <w:rPr>
          <w:rFonts w:ascii="Cambria" w:hAnsi="Cambria"/>
          <w:b/>
          <w:color w:val="000000"/>
          <w:sz w:val="22"/>
          <w:szCs w:val="22"/>
        </w:rPr>
        <w:t xml:space="preserve">ZBIRNI OBRAČUN za </w:t>
      </w:r>
      <w:r w:rsidR="003A24BB">
        <w:rPr>
          <w:rFonts w:ascii="Cambria" w:hAnsi="Cambria"/>
          <w:b/>
          <w:color w:val="000000"/>
          <w:sz w:val="22"/>
          <w:szCs w:val="22"/>
        </w:rPr>
        <w:t xml:space="preserve">PERUTNINO </w:t>
      </w:r>
      <w:r w:rsidRPr="00F45990">
        <w:rPr>
          <w:rFonts w:ascii="Cambria" w:hAnsi="Cambria"/>
          <w:b/>
          <w:color w:val="000000"/>
          <w:sz w:val="22"/>
          <w:szCs w:val="22"/>
        </w:rPr>
        <w:t xml:space="preserve"> za mesec</w:t>
      </w:r>
      <w:r w:rsidR="001C56C3">
        <w:rPr>
          <w:rFonts w:ascii="Cambria" w:hAnsi="Cambria"/>
          <w:b/>
          <w:color w:val="000000"/>
          <w:sz w:val="22"/>
          <w:szCs w:val="22"/>
        </w:rPr>
        <w:t xml:space="preserve"> </w:t>
      </w:r>
      <w:r w:rsidR="001C56C3">
        <w:rPr>
          <w:rFonts w:ascii="Cambria" w:hAnsi="Cambria"/>
          <w:b/>
          <w:color w:val="000000"/>
          <w:sz w:val="22"/>
          <w:szCs w:val="22"/>
        </w:rPr>
        <w:fldChar w:fldCharType="begin">
          <w:ffData>
            <w:name w:val="Besedilo4"/>
            <w:enabled/>
            <w:calcOnExit w:val="0"/>
            <w:textInput>
              <w:maxLength w:val="10"/>
            </w:textInput>
          </w:ffData>
        </w:fldChar>
      </w:r>
      <w:bookmarkStart w:id="0" w:name="Besedilo4"/>
      <w:r w:rsidR="001C56C3">
        <w:rPr>
          <w:rFonts w:ascii="Cambria" w:hAnsi="Cambria"/>
          <w:b/>
          <w:color w:val="000000"/>
          <w:sz w:val="22"/>
          <w:szCs w:val="22"/>
        </w:rPr>
        <w:instrText xml:space="preserve"> FORMTEXT </w:instrText>
      </w:r>
      <w:r w:rsidR="001C56C3">
        <w:rPr>
          <w:rFonts w:ascii="Cambria" w:hAnsi="Cambria"/>
          <w:b/>
          <w:color w:val="000000"/>
          <w:sz w:val="22"/>
          <w:szCs w:val="22"/>
        </w:rPr>
      </w:r>
      <w:r w:rsidR="001C56C3">
        <w:rPr>
          <w:rFonts w:ascii="Cambria" w:hAnsi="Cambria"/>
          <w:b/>
          <w:color w:val="000000"/>
          <w:sz w:val="22"/>
          <w:szCs w:val="22"/>
        </w:rPr>
        <w:fldChar w:fldCharType="separate"/>
      </w:r>
      <w:r w:rsidR="001C56C3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C56C3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C56C3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C56C3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C56C3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C56C3">
        <w:rPr>
          <w:rFonts w:ascii="Cambria" w:hAnsi="Cambria"/>
          <w:b/>
          <w:color w:val="000000"/>
          <w:sz w:val="22"/>
          <w:szCs w:val="22"/>
        </w:rPr>
        <w:fldChar w:fldCharType="end"/>
      </w:r>
      <w:bookmarkEnd w:id="0"/>
      <w:r w:rsidR="001C56C3" w:rsidRPr="00F45990">
        <w:rPr>
          <w:rFonts w:ascii="Cambria" w:hAnsi="Cambria"/>
          <w:b/>
          <w:color w:val="000000"/>
          <w:sz w:val="22"/>
          <w:szCs w:val="22"/>
        </w:rPr>
        <w:t xml:space="preserve"> leto </w:t>
      </w:r>
      <w:r w:rsidR="001C56C3">
        <w:rPr>
          <w:rFonts w:ascii="Cambria" w:hAnsi="Cambria"/>
          <w:b/>
          <w:color w:val="000000"/>
          <w:sz w:val="22"/>
          <w:szCs w:val="22"/>
        </w:rPr>
        <w:fldChar w:fldCharType="begin">
          <w:ffData>
            <w:name w:val="Besedilo5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bookmarkStart w:id="1" w:name="Besedilo5"/>
      <w:r w:rsidR="001C56C3">
        <w:rPr>
          <w:rFonts w:ascii="Cambria" w:hAnsi="Cambria"/>
          <w:b/>
          <w:color w:val="000000"/>
          <w:sz w:val="22"/>
          <w:szCs w:val="22"/>
        </w:rPr>
        <w:instrText xml:space="preserve"> FORMTEXT </w:instrText>
      </w:r>
      <w:r w:rsidR="001C56C3">
        <w:rPr>
          <w:rFonts w:ascii="Cambria" w:hAnsi="Cambria"/>
          <w:b/>
          <w:color w:val="000000"/>
          <w:sz w:val="22"/>
          <w:szCs w:val="22"/>
        </w:rPr>
      </w:r>
      <w:r w:rsidR="001C56C3">
        <w:rPr>
          <w:rFonts w:ascii="Cambria" w:hAnsi="Cambria"/>
          <w:b/>
          <w:color w:val="000000"/>
          <w:sz w:val="22"/>
          <w:szCs w:val="22"/>
        </w:rPr>
        <w:fldChar w:fldCharType="separate"/>
      </w:r>
      <w:r w:rsidR="001C56C3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C56C3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C56C3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C56C3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1C56C3">
        <w:rPr>
          <w:rFonts w:ascii="Cambria" w:hAnsi="Cambria"/>
          <w:b/>
          <w:color w:val="000000"/>
          <w:sz w:val="22"/>
          <w:szCs w:val="22"/>
        </w:rPr>
        <w:fldChar w:fldCharType="end"/>
      </w:r>
      <w:bookmarkEnd w:id="1"/>
    </w:p>
    <w:p w14:paraId="56268FB1" w14:textId="77777777" w:rsidR="00F45990" w:rsidRPr="00F45990" w:rsidRDefault="00F45990" w:rsidP="00F45990">
      <w:pPr>
        <w:spacing w:line="240" w:lineRule="auto"/>
        <w:jc w:val="center"/>
        <w:rPr>
          <w:rFonts w:ascii="Cambria" w:hAnsi="Cambria"/>
          <w:color w:val="000000"/>
          <w:sz w:val="22"/>
          <w:szCs w:val="22"/>
        </w:rPr>
      </w:pPr>
      <w:r w:rsidRPr="00F45990">
        <w:rPr>
          <w:rFonts w:ascii="Cambria" w:hAnsi="Cambria"/>
          <w:color w:val="000000"/>
          <w:sz w:val="22"/>
          <w:szCs w:val="22"/>
        </w:rPr>
        <w:t>za obračunan in plačan prispevek na podlagi 10. člena Z</w:t>
      </w:r>
      <w:r w:rsidR="00CC2243">
        <w:rPr>
          <w:rFonts w:ascii="Cambria" w:hAnsi="Cambria"/>
          <w:color w:val="000000"/>
          <w:sz w:val="22"/>
          <w:szCs w:val="22"/>
        </w:rPr>
        <w:t>akona o promociji kmetijskih in živilskih proizvodov (Ur.l. št. 26/11 in 57/12)</w:t>
      </w:r>
    </w:p>
    <w:p w14:paraId="20635BD5" w14:textId="77777777" w:rsidR="00F45990" w:rsidRDefault="00F45990" w:rsidP="00F45990">
      <w:pPr>
        <w:spacing w:line="240" w:lineRule="auto"/>
        <w:jc w:val="center"/>
        <w:rPr>
          <w:rFonts w:ascii="Cambria" w:hAnsi="Cambria"/>
          <w:color w:val="000000"/>
          <w:sz w:val="18"/>
          <w:szCs w:val="18"/>
        </w:rPr>
      </w:pPr>
    </w:p>
    <w:p w14:paraId="1EC6CEC0" w14:textId="77777777" w:rsidR="00C04612" w:rsidRPr="00F45990" w:rsidRDefault="00C04612" w:rsidP="00F45990">
      <w:pPr>
        <w:spacing w:line="240" w:lineRule="auto"/>
        <w:jc w:val="center"/>
        <w:rPr>
          <w:rFonts w:ascii="Cambria" w:hAnsi="Cambria"/>
          <w:color w:val="000000"/>
          <w:sz w:val="18"/>
          <w:szCs w:val="18"/>
        </w:rPr>
      </w:pPr>
    </w:p>
    <w:p w14:paraId="4BF66375" w14:textId="77777777" w:rsidR="00F45990" w:rsidRPr="00F45990" w:rsidRDefault="00F45990" w:rsidP="00F45990">
      <w:pPr>
        <w:rPr>
          <w:rFonts w:ascii="Cambria" w:hAnsi="Cambria"/>
          <w:color w:val="000000"/>
          <w:sz w:val="22"/>
          <w:szCs w:val="22"/>
        </w:rPr>
      </w:pPr>
      <w:r w:rsidRPr="00F45990">
        <w:rPr>
          <w:rFonts w:ascii="Cambria" w:hAnsi="Cambria"/>
          <w:color w:val="000000"/>
          <w:sz w:val="22"/>
          <w:szCs w:val="22"/>
        </w:rPr>
        <w:t>Podatki zavezanca</w:t>
      </w:r>
    </w:p>
    <w:tbl>
      <w:tblPr>
        <w:tblW w:w="9072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701"/>
        <w:gridCol w:w="7371"/>
      </w:tblGrid>
      <w:tr w:rsidR="00F45990" w:rsidRPr="00F45990" w14:paraId="3F2CAE7B" w14:textId="77777777" w:rsidTr="00B607CA">
        <w:trPr>
          <w:trHeight w:val="296"/>
        </w:trPr>
        <w:tc>
          <w:tcPr>
            <w:tcW w:w="1701" w:type="dxa"/>
            <w:vAlign w:val="center"/>
          </w:tcPr>
          <w:p w14:paraId="465252D3" w14:textId="77777777" w:rsidR="00F45990" w:rsidRPr="006E57F7" w:rsidRDefault="00F45990" w:rsidP="00614AAC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 w:rsidRPr="006E57F7">
              <w:rPr>
                <w:rFonts w:ascii="Cambria" w:hAnsi="Cambria"/>
                <w:color w:val="000000"/>
                <w:szCs w:val="20"/>
              </w:rPr>
              <w:t>Naziv:</w:t>
            </w:r>
          </w:p>
        </w:tc>
        <w:tc>
          <w:tcPr>
            <w:tcW w:w="7371" w:type="dxa"/>
            <w:vAlign w:val="center"/>
          </w:tcPr>
          <w:p w14:paraId="5F4041E4" w14:textId="77777777" w:rsidR="00F45990" w:rsidRPr="00F45990" w:rsidRDefault="001C56C3" w:rsidP="001C56C3">
            <w:pPr>
              <w:spacing w:line="240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Cs w:val="20"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color w:val="000000"/>
                <w:szCs w:val="20"/>
              </w:rPr>
              <w:instrText xml:space="preserve"> FORMTEXT </w:instrText>
            </w:r>
            <w:r>
              <w:rPr>
                <w:rFonts w:ascii="Cambria" w:hAnsi="Cambria"/>
                <w:color w:val="000000"/>
                <w:szCs w:val="20"/>
              </w:rPr>
            </w:r>
            <w:r>
              <w:rPr>
                <w:rFonts w:ascii="Cambria" w:hAnsi="Cambria"/>
                <w:color w:val="000000"/>
                <w:szCs w:val="20"/>
              </w:rPr>
              <w:fldChar w:fldCharType="separate"/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color w:val="000000"/>
                <w:szCs w:val="20"/>
              </w:rPr>
              <w:fldChar w:fldCharType="end"/>
            </w:r>
          </w:p>
        </w:tc>
      </w:tr>
      <w:tr w:rsidR="00F45990" w:rsidRPr="00F45990" w14:paraId="68448E9C" w14:textId="77777777" w:rsidTr="00B607CA">
        <w:trPr>
          <w:trHeight w:val="296"/>
        </w:trPr>
        <w:tc>
          <w:tcPr>
            <w:tcW w:w="1701" w:type="dxa"/>
            <w:vAlign w:val="center"/>
          </w:tcPr>
          <w:p w14:paraId="302E78AE" w14:textId="77777777" w:rsidR="00F45990" w:rsidRPr="006E57F7" w:rsidRDefault="00F45990" w:rsidP="00614AAC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 w:rsidRPr="006E57F7">
              <w:rPr>
                <w:rFonts w:ascii="Cambria" w:hAnsi="Cambria"/>
                <w:color w:val="000000"/>
                <w:szCs w:val="20"/>
              </w:rPr>
              <w:t>Naslov:</w:t>
            </w:r>
          </w:p>
        </w:tc>
        <w:tc>
          <w:tcPr>
            <w:tcW w:w="7371" w:type="dxa"/>
            <w:vAlign w:val="center"/>
          </w:tcPr>
          <w:p w14:paraId="01D87671" w14:textId="77777777" w:rsidR="00F45990" w:rsidRPr="00F45990" w:rsidRDefault="001C56C3" w:rsidP="00614AAC">
            <w:pPr>
              <w:spacing w:line="240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Cs w:val="20"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color w:val="000000"/>
                <w:szCs w:val="20"/>
              </w:rPr>
              <w:instrText xml:space="preserve"> FORMTEXT </w:instrText>
            </w:r>
            <w:r>
              <w:rPr>
                <w:rFonts w:ascii="Cambria" w:hAnsi="Cambria"/>
                <w:color w:val="000000"/>
                <w:szCs w:val="20"/>
              </w:rPr>
            </w:r>
            <w:r>
              <w:rPr>
                <w:rFonts w:ascii="Cambria" w:hAnsi="Cambria"/>
                <w:color w:val="000000"/>
                <w:szCs w:val="20"/>
              </w:rPr>
              <w:fldChar w:fldCharType="separate"/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color w:val="000000"/>
                <w:szCs w:val="20"/>
              </w:rPr>
              <w:fldChar w:fldCharType="end"/>
            </w:r>
          </w:p>
        </w:tc>
      </w:tr>
      <w:tr w:rsidR="00F45990" w:rsidRPr="00F45990" w14:paraId="16AF94A8" w14:textId="77777777" w:rsidTr="00B607CA">
        <w:trPr>
          <w:trHeight w:val="296"/>
        </w:trPr>
        <w:tc>
          <w:tcPr>
            <w:tcW w:w="1701" w:type="dxa"/>
            <w:vAlign w:val="center"/>
          </w:tcPr>
          <w:p w14:paraId="291FF468" w14:textId="77777777" w:rsidR="00F45990" w:rsidRPr="006E57F7" w:rsidRDefault="00F45990" w:rsidP="00614AAC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 w:rsidRPr="006E57F7">
              <w:rPr>
                <w:rFonts w:ascii="Cambria" w:hAnsi="Cambria"/>
                <w:color w:val="000000"/>
                <w:szCs w:val="20"/>
              </w:rPr>
              <w:t>Davčna številka:</w:t>
            </w:r>
          </w:p>
        </w:tc>
        <w:tc>
          <w:tcPr>
            <w:tcW w:w="7371" w:type="dxa"/>
            <w:vAlign w:val="center"/>
          </w:tcPr>
          <w:p w14:paraId="49EFFC51" w14:textId="77777777" w:rsidR="00F45990" w:rsidRPr="00F45990" w:rsidRDefault="001C56C3" w:rsidP="00614AAC">
            <w:pPr>
              <w:spacing w:line="240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Cs w:val="20"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color w:val="000000"/>
                <w:szCs w:val="20"/>
              </w:rPr>
              <w:instrText xml:space="preserve"> FORMTEXT </w:instrText>
            </w:r>
            <w:r>
              <w:rPr>
                <w:rFonts w:ascii="Cambria" w:hAnsi="Cambria"/>
                <w:color w:val="000000"/>
                <w:szCs w:val="20"/>
              </w:rPr>
            </w:r>
            <w:r>
              <w:rPr>
                <w:rFonts w:ascii="Cambria" w:hAnsi="Cambria"/>
                <w:color w:val="000000"/>
                <w:szCs w:val="20"/>
              </w:rPr>
              <w:fldChar w:fldCharType="separate"/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color w:val="000000"/>
                <w:szCs w:val="20"/>
              </w:rPr>
              <w:fldChar w:fldCharType="end"/>
            </w:r>
          </w:p>
        </w:tc>
      </w:tr>
      <w:tr w:rsidR="0012336D" w:rsidRPr="00F45990" w14:paraId="3333A8C0" w14:textId="77777777" w:rsidTr="00B607CA">
        <w:trPr>
          <w:trHeight w:val="296"/>
        </w:trPr>
        <w:tc>
          <w:tcPr>
            <w:tcW w:w="1701" w:type="dxa"/>
            <w:vAlign w:val="center"/>
          </w:tcPr>
          <w:p w14:paraId="68E6B3B7" w14:textId="77777777" w:rsidR="0012336D" w:rsidRPr="006E57F7" w:rsidRDefault="0012336D" w:rsidP="00B607CA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>
              <w:rPr>
                <w:rFonts w:ascii="Cambria" w:hAnsi="Cambria"/>
                <w:color w:val="000000"/>
                <w:szCs w:val="20"/>
              </w:rPr>
              <w:t>Kontakt</w:t>
            </w:r>
            <w:r w:rsidR="00B607CA">
              <w:rPr>
                <w:rFonts w:ascii="Cambria" w:hAnsi="Cambria"/>
                <w:color w:val="000000"/>
                <w:szCs w:val="20"/>
              </w:rPr>
              <w:t xml:space="preserve"> </w:t>
            </w:r>
            <w:r w:rsidR="00B607CA" w:rsidRPr="00B607CA">
              <w:rPr>
                <w:rFonts w:ascii="Cambria" w:hAnsi="Cambria"/>
                <w:color w:val="000000"/>
                <w:szCs w:val="20"/>
              </w:rPr>
              <w:t>(telefon, e-poštni naslov)</w:t>
            </w:r>
            <w:r w:rsidR="00B607CA">
              <w:rPr>
                <w:rFonts w:ascii="Cambria" w:hAnsi="Cambria"/>
                <w:color w:val="000000"/>
                <w:szCs w:val="20"/>
              </w:rPr>
              <w:t>:</w:t>
            </w:r>
          </w:p>
        </w:tc>
        <w:tc>
          <w:tcPr>
            <w:tcW w:w="7371" w:type="dxa"/>
            <w:vAlign w:val="center"/>
          </w:tcPr>
          <w:p w14:paraId="758966A4" w14:textId="77777777" w:rsidR="0012336D" w:rsidRDefault="0012336D" w:rsidP="00614AAC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>
              <w:rPr>
                <w:rFonts w:ascii="Cambria" w:hAnsi="Cambria"/>
                <w:color w:val="000000"/>
                <w:szCs w:val="20"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color w:val="000000"/>
                <w:szCs w:val="20"/>
              </w:rPr>
              <w:instrText xml:space="preserve"> FORMTEXT </w:instrText>
            </w:r>
            <w:r>
              <w:rPr>
                <w:rFonts w:ascii="Cambria" w:hAnsi="Cambria"/>
                <w:color w:val="000000"/>
                <w:szCs w:val="20"/>
              </w:rPr>
            </w:r>
            <w:r>
              <w:rPr>
                <w:rFonts w:ascii="Cambria" w:hAnsi="Cambria"/>
                <w:color w:val="000000"/>
                <w:szCs w:val="20"/>
              </w:rPr>
              <w:fldChar w:fldCharType="separate"/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color w:val="000000"/>
                <w:szCs w:val="20"/>
              </w:rPr>
              <w:fldChar w:fldCharType="end"/>
            </w:r>
          </w:p>
        </w:tc>
      </w:tr>
    </w:tbl>
    <w:p w14:paraId="5FDD9B4D" w14:textId="77777777" w:rsidR="00F45990" w:rsidRPr="00F45990" w:rsidRDefault="00F45990" w:rsidP="00F45990">
      <w:pPr>
        <w:rPr>
          <w:rFonts w:ascii="Cambria" w:hAnsi="Cambria"/>
          <w:color w:val="000000"/>
          <w:sz w:val="22"/>
          <w:szCs w:val="22"/>
        </w:rPr>
      </w:pPr>
    </w:p>
    <w:p w14:paraId="539BB2BC" w14:textId="77777777" w:rsidR="00F45990" w:rsidRPr="00F45990" w:rsidRDefault="00F45990" w:rsidP="00F45990">
      <w:pPr>
        <w:spacing w:line="240" w:lineRule="auto"/>
        <w:jc w:val="center"/>
        <w:rPr>
          <w:rFonts w:ascii="Cambria" w:hAnsi="Cambria"/>
          <w:color w:val="000000"/>
          <w:sz w:val="18"/>
          <w:szCs w:val="18"/>
        </w:rPr>
      </w:pPr>
    </w:p>
    <w:tbl>
      <w:tblPr>
        <w:tblW w:w="915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7"/>
        <w:gridCol w:w="301"/>
        <w:gridCol w:w="767"/>
        <w:gridCol w:w="940"/>
        <w:gridCol w:w="872"/>
        <w:gridCol w:w="900"/>
        <w:gridCol w:w="920"/>
        <w:gridCol w:w="920"/>
        <w:gridCol w:w="880"/>
        <w:gridCol w:w="1100"/>
      </w:tblGrid>
      <w:tr w:rsidR="00F45990" w:rsidRPr="00F45990" w14:paraId="7901184B" w14:textId="77777777" w:rsidTr="00244E63">
        <w:trPr>
          <w:trHeight w:val="301"/>
        </w:trPr>
        <w:tc>
          <w:tcPr>
            <w:tcW w:w="9157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724C75E" w14:textId="77777777" w:rsidR="00F45990" w:rsidRPr="00954D69" w:rsidRDefault="00F45990" w:rsidP="003A24BB">
            <w:pPr>
              <w:spacing w:line="240" w:lineRule="auto"/>
              <w:rPr>
                <w:rFonts w:ascii="Cambria" w:hAnsi="Cambria"/>
                <w:b/>
                <w:color w:val="000000"/>
                <w:sz w:val="24"/>
              </w:rPr>
            </w:pPr>
            <w:r w:rsidRPr="00954D69">
              <w:rPr>
                <w:rFonts w:ascii="Cambria" w:hAnsi="Cambria"/>
                <w:b/>
                <w:color w:val="000000"/>
                <w:sz w:val="24"/>
              </w:rPr>
              <w:t xml:space="preserve">Obračun prispevka za </w:t>
            </w:r>
            <w:r w:rsidR="003A24BB">
              <w:rPr>
                <w:rFonts w:ascii="Cambria" w:hAnsi="Cambria"/>
                <w:b/>
                <w:color w:val="000000"/>
                <w:sz w:val="24"/>
              </w:rPr>
              <w:t>PERUTNINO</w:t>
            </w:r>
            <w:r w:rsidRPr="00954D69">
              <w:rPr>
                <w:rFonts w:ascii="Cambria" w:hAnsi="Cambria"/>
                <w:b/>
                <w:color w:val="000000"/>
                <w:sz w:val="24"/>
              </w:rPr>
              <w:t xml:space="preserve"> </w:t>
            </w:r>
          </w:p>
        </w:tc>
      </w:tr>
      <w:tr w:rsidR="00F45990" w:rsidRPr="00F45990" w14:paraId="0AE63706" w14:textId="77777777" w:rsidTr="00244E63">
        <w:trPr>
          <w:trHeight w:val="570"/>
        </w:trPr>
        <w:tc>
          <w:tcPr>
            <w:tcW w:w="185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000000" w:fill="D9D9D9"/>
            <w:hideMark/>
          </w:tcPr>
          <w:p w14:paraId="3A0DE976" w14:textId="77777777" w:rsidR="00954D69" w:rsidRPr="00014AF9" w:rsidRDefault="000031FE" w:rsidP="00014AF9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014AF9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Nosilec KMG, posrednik</w:t>
            </w:r>
          </w:p>
          <w:p w14:paraId="42C22337" w14:textId="77777777" w:rsidR="00954D69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  </w:t>
            </w:r>
          </w:p>
          <w:p w14:paraId="2CCDDC88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                                   </w:t>
            </w:r>
          </w:p>
        </w:tc>
        <w:tc>
          <w:tcPr>
            <w:tcW w:w="767" w:type="dxa"/>
            <w:vMerge w:val="restart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14:paraId="7092284B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Št. dobaviteljev</w:t>
            </w:r>
          </w:p>
        </w:tc>
        <w:tc>
          <w:tcPr>
            <w:tcW w:w="181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14:paraId="3220ABC0" w14:textId="77777777" w:rsidR="00F45990" w:rsidRPr="00F45990" w:rsidRDefault="00F45990" w:rsidP="00C04612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 xml:space="preserve">KOLIČINA                              </w:t>
            </w: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(št. </w:t>
            </w:r>
            <w:r w:rsidR="00C04612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glav perutnine</w:t>
            </w: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)</w:t>
            </w:r>
          </w:p>
        </w:tc>
        <w:tc>
          <w:tcPr>
            <w:tcW w:w="1820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D9D9D9"/>
            <w:hideMark/>
          </w:tcPr>
          <w:p w14:paraId="2A69AACF" w14:textId="77777777" w:rsidR="00F45990" w:rsidRPr="00F45990" w:rsidRDefault="00F45990" w:rsidP="00614AAC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 xml:space="preserve">PRISPEVEK                                                                 </w:t>
            </w: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  v EUR/glavo</w:t>
            </w:r>
          </w:p>
        </w:tc>
        <w:tc>
          <w:tcPr>
            <w:tcW w:w="1800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D9D9D9"/>
            <w:hideMark/>
          </w:tcPr>
          <w:p w14:paraId="32CA9AAC" w14:textId="77777777" w:rsidR="00F45990" w:rsidRPr="00F45990" w:rsidRDefault="00F45990" w:rsidP="00614AAC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VIŠINA</w:t>
            </w: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                                          v EUR</w:t>
            </w:r>
          </w:p>
        </w:tc>
        <w:tc>
          <w:tcPr>
            <w:tcW w:w="110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18" w:space="0" w:color="auto"/>
            </w:tcBorders>
            <w:shd w:val="clear" w:color="000000" w:fill="D9D9D9"/>
            <w:hideMark/>
          </w:tcPr>
          <w:p w14:paraId="219C794D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SKUPAJ</w:t>
            </w: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 VIŠINA -</w:t>
            </w:r>
          </w:p>
        </w:tc>
      </w:tr>
      <w:tr w:rsidR="00F45990" w:rsidRPr="00F45990" w14:paraId="5BB00412" w14:textId="77777777" w:rsidTr="00244E63">
        <w:trPr>
          <w:trHeight w:val="365"/>
        </w:trPr>
        <w:tc>
          <w:tcPr>
            <w:tcW w:w="1858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3CD98F90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1654B80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940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000000" w:fill="D9D9D9"/>
            <w:hideMark/>
          </w:tcPr>
          <w:p w14:paraId="260E2C38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Zakol za predelavo</w:t>
            </w:r>
          </w:p>
        </w:tc>
        <w:tc>
          <w:tcPr>
            <w:tcW w:w="87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14:paraId="08C31519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Storitveni zakol</w:t>
            </w:r>
          </w:p>
        </w:tc>
        <w:tc>
          <w:tcPr>
            <w:tcW w:w="900" w:type="dxa"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000000" w:fill="D9D9D9"/>
            <w:hideMark/>
          </w:tcPr>
          <w:p w14:paraId="3F0D1A44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Zakol za predelavo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14:paraId="74B56B0B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Storitveni zakol</w:t>
            </w:r>
          </w:p>
        </w:tc>
        <w:tc>
          <w:tcPr>
            <w:tcW w:w="920" w:type="dxa"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000000" w:fill="D9D9D9"/>
            <w:hideMark/>
          </w:tcPr>
          <w:p w14:paraId="6ED88053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Zakol za predelavo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hideMark/>
          </w:tcPr>
          <w:p w14:paraId="02BFEFC2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Storitveni zakol</w:t>
            </w:r>
          </w:p>
        </w:tc>
        <w:tc>
          <w:tcPr>
            <w:tcW w:w="1100" w:type="dxa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18" w:space="0" w:color="auto"/>
            </w:tcBorders>
            <w:vAlign w:val="center"/>
            <w:hideMark/>
          </w:tcPr>
          <w:p w14:paraId="185DA5D8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</w:p>
        </w:tc>
      </w:tr>
      <w:tr w:rsidR="00F45990" w:rsidRPr="00F45990" w14:paraId="14EB8303" w14:textId="77777777" w:rsidTr="00244E63">
        <w:trPr>
          <w:trHeight w:val="300"/>
        </w:trPr>
        <w:tc>
          <w:tcPr>
            <w:tcW w:w="185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904A7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a) Kmetijska zadruga</w:t>
            </w:r>
          </w:p>
        </w:tc>
        <w:tc>
          <w:tcPr>
            <w:tcW w:w="767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2B54338A" w14:textId="77777777" w:rsidR="00F45990" w:rsidRPr="00F45990" w:rsidRDefault="001C56C3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St_Dob_1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bookmarkStart w:id="2" w:name="St_Dob_1"/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bookmarkEnd w:id="2"/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4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A09CD" w14:textId="77777777" w:rsidR="00F45990" w:rsidRPr="00F45990" w:rsidRDefault="0012336D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72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14:paraId="2B66E10E" w14:textId="77777777" w:rsidR="00F45990" w:rsidRPr="00F45990" w:rsidRDefault="0012336D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498ED" w14:textId="77777777" w:rsidR="00F45990" w:rsidRPr="00F45990" w:rsidRDefault="00C04612" w:rsidP="00614AAC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0,0015</w:t>
            </w:r>
          </w:p>
        </w:tc>
        <w:tc>
          <w:tcPr>
            <w:tcW w:w="92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AFB707A" w14:textId="77777777" w:rsidR="00F45990" w:rsidRPr="00F45990" w:rsidRDefault="00C04612" w:rsidP="00614AAC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0,003</w:t>
            </w:r>
          </w:p>
        </w:tc>
        <w:tc>
          <w:tcPr>
            <w:tcW w:w="9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6AA85" w14:textId="77777777" w:rsidR="00F45990" w:rsidRPr="00F45990" w:rsidRDefault="001C56C3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5F98A4FA" w14:textId="77777777" w:rsidR="00F45990" w:rsidRPr="00F45990" w:rsidRDefault="001C56C3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10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14:paraId="7DFE03FA" w14:textId="77777777" w:rsidR="00F45990" w:rsidRPr="00F45990" w:rsidRDefault="001C56C3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45990" w:rsidRPr="00F45990" w14:paraId="7501DC69" w14:textId="77777777" w:rsidTr="00244E63">
        <w:trPr>
          <w:trHeight w:val="257"/>
        </w:trPr>
        <w:tc>
          <w:tcPr>
            <w:tcW w:w="1858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DC0DD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b) Podjetje</w:t>
            </w:r>
          </w:p>
        </w:tc>
        <w:tc>
          <w:tcPr>
            <w:tcW w:w="767" w:type="dxa"/>
            <w:tcBorders>
              <w:top w:val="nil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6CACAFA8" w14:textId="77777777" w:rsidR="00F45990" w:rsidRPr="00F45990" w:rsidRDefault="001C56C3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St_Dob_1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BA3E9" w14:textId="77777777" w:rsidR="00F45990" w:rsidRPr="00F45990" w:rsidRDefault="0012336D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14:paraId="002C006F" w14:textId="77777777" w:rsidR="00F45990" w:rsidRPr="00F45990" w:rsidRDefault="0012336D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94D2F" w14:textId="77777777" w:rsidR="00F45990" w:rsidRPr="00F45990" w:rsidRDefault="00C04612" w:rsidP="00C04612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0,0015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6CB2DA04" w14:textId="77777777" w:rsidR="00F45990" w:rsidRPr="00F45990" w:rsidRDefault="00C04612" w:rsidP="00614AAC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0,003</w:t>
            </w:r>
          </w:p>
        </w:tc>
        <w:tc>
          <w:tcPr>
            <w:tcW w:w="92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2C0CB" w14:textId="77777777" w:rsidR="00F45990" w:rsidRPr="00F45990" w:rsidRDefault="001C56C3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7B8AF09A" w14:textId="77777777" w:rsidR="00F45990" w:rsidRPr="00F45990" w:rsidRDefault="001C56C3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10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14:paraId="1C3D4161" w14:textId="77777777" w:rsidR="00F45990" w:rsidRPr="00F45990" w:rsidRDefault="001C56C3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45990" w:rsidRPr="00F45990" w14:paraId="65A89BB6" w14:textId="77777777" w:rsidTr="007B62D9">
        <w:trPr>
          <w:trHeight w:val="262"/>
        </w:trPr>
        <w:tc>
          <w:tcPr>
            <w:tcW w:w="1858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18E7F" w14:textId="77777777" w:rsidR="00F45990" w:rsidRPr="00F45990" w:rsidRDefault="00F45990" w:rsidP="000031FE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 xml:space="preserve">c) </w:t>
            </w:r>
            <w:r w:rsidR="000031FE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Kmetija</w:t>
            </w:r>
          </w:p>
        </w:tc>
        <w:tc>
          <w:tcPr>
            <w:tcW w:w="767" w:type="dxa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16747CC6" w14:textId="77777777" w:rsidR="00F45990" w:rsidRPr="00F45990" w:rsidRDefault="001C56C3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St_Dob_1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37B38" w14:textId="77777777" w:rsidR="00F45990" w:rsidRPr="00F45990" w:rsidRDefault="0012336D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14:paraId="6AFACB2A" w14:textId="77777777" w:rsidR="00F45990" w:rsidRPr="00F45990" w:rsidRDefault="0012336D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0F076" w14:textId="77777777" w:rsidR="00F45990" w:rsidRPr="00F45990" w:rsidRDefault="00C04612" w:rsidP="00614AAC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0,0015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6625AF6A" w14:textId="77777777" w:rsidR="00F45990" w:rsidRPr="00F45990" w:rsidRDefault="00C04612" w:rsidP="00614AAC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0,003</w:t>
            </w:r>
          </w:p>
        </w:tc>
        <w:tc>
          <w:tcPr>
            <w:tcW w:w="920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75976" w14:textId="77777777" w:rsidR="00F45990" w:rsidRPr="00F45990" w:rsidRDefault="001C56C3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50BFE98B" w14:textId="77777777" w:rsidR="00F45990" w:rsidRPr="00F45990" w:rsidRDefault="001C56C3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10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14:paraId="6D6F65FD" w14:textId="77777777" w:rsidR="00F45990" w:rsidRPr="00F45990" w:rsidRDefault="001C56C3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45990" w:rsidRPr="00F45990" w14:paraId="4BB60541" w14:textId="77777777" w:rsidTr="001C56C3">
        <w:trPr>
          <w:trHeight w:val="313"/>
        </w:trPr>
        <w:tc>
          <w:tcPr>
            <w:tcW w:w="1858" w:type="dxa"/>
            <w:gridSpan w:val="2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B6DDE8"/>
            <w:vAlign w:val="bottom"/>
            <w:hideMark/>
          </w:tcPr>
          <w:p w14:paraId="106A7840" w14:textId="77777777" w:rsidR="00F45990" w:rsidRPr="00F45990" w:rsidRDefault="00014AF9" w:rsidP="00614AAC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A</w:t>
            </w:r>
            <w:r w:rsidR="00F45990" w:rsidRPr="00F45990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) Skupno: (a+b+c)</w:t>
            </w:r>
          </w:p>
        </w:tc>
        <w:tc>
          <w:tcPr>
            <w:tcW w:w="76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noWrap/>
            <w:vAlign w:val="bottom"/>
            <w:hideMark/>
          </w:tcPr>
          <w:p w14:paraId="5F93EEA3" w14:textId="77777777" w:rsidR="00F45990" w:rsidRPr="00F45990" w:rsidRDefault="001C56C3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St_Dob_1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F45990"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6DDE8"/>
            <w:noWrap/>
            <w:vAlign w:val="bottom"/>
            <w:hideMark/>
          </w:tcPr>
          <w:p w14:paraId="4936D6AE" w14:textId="77777777" w:rsidR="00F45990" w:rsidRPr="00F45990" w:rsidRDefault="0012336D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7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noWrap/>
            <w:vAlign w:val="bottom"/>
          </w:tcPr>
          <w:p w14:paraId="57D6A787" w14:textId="77777777" w:rsidR="00F45990" w:rsidRPr="00F45990" w:rsidRDefault="0012336D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90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6DDE8"/>
            <w:noWrap/>
            <w:vAlign w:val="bottom"/>
            <w:hideMark/>
          </w:tcPr>
          <w:p w14:paraId="60E5C979" w14:textId="77777777" w:rsidR="00F45990" w:rsidRPr="00F45990" w:rsidRDefault="00C04612" w:rsidP="00614AAC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0,0015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B6DDE8"/>
            <w:noWrap/>
            <w:vAlign w:val="bottom"/>
            <w:hideMark/>
          </w:tcPr>
          <w:p w14:paraId="6A6F0238" w14:textId="77777777" w:rsidR="00F45990" w:rsidRPr="00F45990" w:rsidRDefault="00C04612" w:rsidP="00614AAC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0,003</w:t>
            </w:r>
          </w:p>
        </w:tc>
        <w:tc>
          <w:tcPr>
            <w:tcW w:w="92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6DDE8"/>
            <w:noWrap/>
            <w:vAlign w:val="bottom"/>
          </w:tcPr>
          <w:p w14:paraId="3FB50153" w14:textId="77777777" w:rsidR="00F45990" w:rsidRPr="00F45990" w:rsidRDefault="001C56C3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B6DDE8"/>
            <w:vAlign w:val="bottom"/>
          </w:tcPr>
          <w:p w14:paraId="1E00A4F8" w14:textId="77777777" w:rsidR="00F45990" w:rsidRPr="00F45990" w:rsidRDefault="001C56C3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1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noWrap/>
            <w:vAlign w:val="bottom"/>
          </w:tcPr>
          <w:p w14:paraId="19C59371" w14:textId="77777777" w:rsidR="00F45990" w:rsidRPr="00F45990" w:rsidRDefault="001C56C3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45990" w:rsidRPr="00F45990" w14:paraId="34DE0CAC" w14:textId="77777777" w:rsidTr="001C56C3">
        <w:trPr>
          <w:trHeight w:val="247"/>
        </w:trPr>
        <w:tc>
          <w:tcPr>
            <w:tcW w:w="185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  <w:hideMark/>
          </w:tcPr>
          <w:p w14:paraId="20F47917" w14:textId="77777777" w:rsidR="00F45990" w:rsidRPr="00244E63" w:rsidRDefault="00014AF9" w:rsidP="00614AAC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sl-SI"/>
              </w:rPr>
              <w:t>B</w:t>
            </w:r>
            <w:r w:rsidR="00F45990" w:rsidRPr="00244E6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sl-SI"/>
              </w:rPr>
              <w:t xml:space="preserve">) PRISPEVEK KUPEC </w:t>
            </w:r>
          </w:p>
        </w:tc>
        <w:tc>
          <w:tcPr>
            <w:tcW w:w="76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5DD61F1A" w14:textId="77777777" w:rsidR="00F45990" w:rsidRPr="00F45990" w:rsidRDefault="00F45990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  <w:hideMark/>
          </w:tcPr>
          <w:p w14:paraId="7A7407AD" w14:textId="77777777" w:rsidR="00F45990" w:rsidRPr="00F45990" w:rsidRDefault="0012336D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7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505772E1" w14:textId="77777777" w:rsidR="00F45990" w:rsidRPr="00F45990" w:rsidRDefault="00F45990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F45990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  <w:hideMark/>
          </w:tcPr>
          <w:p w14:paraId="45DF0578" w14:textId="77777777" w:rsidR="00F45990" w:rsidRPr="00F45990" w:rsidRDefault="00C04612" w:rsidP="00614AAC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0,0015</w:t>
            </w:r>
          </w:p>
        </w:tc>
        <w:tc>
          <w:tcPr>
            <w:tcW w:w="92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17E19D5F" w14:textId="77777777" w:rsidR="00F45990" w:rsidRPr="00F45990" w:rsidRDefault="00F45990" w:rsidP="00614AAC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9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</w:tcPr>
          <w:p w14:paraId="455EF1A5" w14:textId="77777777" w:rsidR="00F45990" w:rsidRPr="00F45990" w:rsidRDefault="001C56C3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88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14:paraId="66692041" w14:textId="77777777" w:rsidR="00F45990" w:rsidRPr="00F45990" w:rsidRDefault="00F45990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</w:p>
        </w:tc>
        <w:tc>
          <w:tcPr>
            <w:tcW w:w="11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</w:tcPr>
          <w:p w14:paraId="6A074B3B" w14:textId="77777777" w:rsidR="00F45990" w:rsidRPr="00F45990" w:rsidRDefault="001C56C3" w:rsidP="001C56C3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45990" w:rsidRPr="00F45990" w14:paraId="72651592" w14:textId="77777777" w:rsidTr="004742C7">
        <w:trPr>
          <w:trHeight w:val="180"/>
        </w:trPr>
        <w:tc>
          <w:tcPr>
            <w:tcW w:w="1858" w:type="dxa"/>
            <w:gridSpan w:val="2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8EE16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7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2A666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4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59D0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07AB3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FDB81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4995C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C52CA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0C64F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100" w:type="dxa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47DA7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</w:tr>
      <w:tr w:rsidR="00F45990" w:rsidRPr="00F45990" w14:paraId="604A177F" w14:textId="77777777" w:rsidTr="00244E63">
        <w:trPr>
          <w:trHeight w:val="180"/>
        </w:trPr>
        <w:tc>
          <w:tcPr>
            <w:tcW w:w="185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96F8A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7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8CA7D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BCF095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664F6F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021DDB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402DCE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2A0A1C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D29895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1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345FBF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</w:tr>
      <w:tr w:rsidR="00F45990" w:rsidRPr="00F45990" w14:paraId="6DA3F300" w14:textId="77777777" w:rsidTr="00244E63">
        <w:trPr>
          <w:trHeight w:val="195"/>
        </w:trPr>
        <w:tc>
          <w:tcPr>
            <w:tcW w:w="185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745FAC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7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86F89E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FC828A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8CA5E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830A4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9F0222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21BB2D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168BAF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100" w:type="dxa"/>
            <w:tcBorders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46F9865A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</w:tr>
      <w:tr w:rsidR="00F45990" w:rsidRPr="00F45990" w14:paraId="43160AD4" w14:textId="77777777" w:rsidTr="001C56C3">
        <w:trPr>
          <w:trHeight w:val="255"/>
        </w:trPr>
        <w:tc>
          <w:tcPr>
            <w:tcW w:w="8057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14:paraId="45AE2BB4" w14:textId="77777777" w:rsidR="00F45990" w:rsidRPr="00954D69" w:rsidRDefault="00014AF9" w:rsidP="00614AAC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>
              <w:rPr>
                <w:rFonts w:ascii="Cambria" w:hAnsi="Cambria"/>
                <w:b/>
                <w:color w:val="000000"/>
                <w:szCs w:val="20"/>
              </w:rPr>
              <w:t>A</w:t>
            </w:r>
            <w:r w:rsidR="00F45990" w:rsidRPr="00954D69">
              <w:rPr>
                <w:rFonts w:ascii="Cambria" w:hAnsi="Cambria"/>
                <w:b/>
                <w:color w:val="000000"/>
                <w:szCs w:val="20"/>
              </w:rPr>
              <w:t>)</w:t>
            </w:r>
            <w:r w:rsidR="00F45990" w:rsidRPr="00954D69">
              <w:rPr>
                <w:rFonts w:ascii="Cambria" w:hAnsi="Cambria"/>
                <w:color w:val="000000"/>
                <w:szCs w:val="20"/>
              </w:rPr>
              <w:t xml:space="preserve"> SKUPAJ obračunan in plačan prispevek za </w:t>
            </w:r>
            <w:r w:rsidR="00F45990" w:rsidRPr="00954D69">
              <w:rPr>
                <w:rFonts w:ascii="Cambria" w:hAnsi="Cambria"/>
                <w:b/>
                <w:color w:val="000000"/>
                <w:szCs w:val="20"/>
              </w:rPr>
              <w:t xml:space="preserve">NOSILCE KMG </w:t>
            </w:r>
          </w:p>
        </w:tc>
        <w:tc>
          <w:tcPr>
            <w:tcW w:w="11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noWrap/>
            <w:vAlign w:val="bottom"/>
            <w:hideMark/>
          </w:tcPr>
          <w:p w14:paraId="45CF7706" w14:textId="77777777" w:rsidR="00F45990" w:rsidRPr="00F45990" w:rsidRDefault="001C56C3" w:rsidP="00614AAC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45990" w:rsidRPr="00F45990" w14:paraId="5A666B3E" w14:textId="77777777" w:rsidTr="00244E63">
        <w:trPr>
          <w:trHeight w:val="210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AA4533" w14:textId="77777777" w:rsidR="00F45990" w:rsidRPr="00F45990" w:rsidRDefault="00F45990" w:rsidP="00614AAC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2D9BBC" w14:textId="77777777" w:rsidR="00F45990" w:rsidRPr="00F45990" w:rsidRDefault="00F45990" w:rsidP="00614AAC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BC257C" w14:textId="77777777" w:rsidR="00F45990" w:rsidRPr="00F45990" w:rsidRDefault="00F45990" w:rsidP="00614AAC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F6C3A5" w14:textId="77777777" w:rsidR="00F45990" w:rsidRPr="00F45990" w:rsidRDefault="00F45990" w:rsidP="00614AAC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BC40E6" w14:textId="77777777" w:rsidR="00F45990" w:rsidRPr="00F45990" w:rsidRDefault="00F45990" w:rsidP="00614AAC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12749E" w14:textId="77777777" w:rsidR="00F45990" w:rsidRPr="00F45990" w:rsidRDefault="00F45990" w:rsidP="00614AAC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10D307" w14:textId="77777777" w:rsidR="00F45990" w:rsidRPr="00F45990" w:rsidRDefault="00F45990" w:rsidP="00614AAC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7C7050" w14:textId="77777777" w:rsidR="00F45990" w:rsidRPr="00F45990" w:rsidRDefault="00F45990" w:rsidP="00614AAC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D6C74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</w:tr>
      <w:tr w:rsidR="00F45990" w:rsidRPr="00F45990" w14:paraId="1F1D6909" w14:textId="77777777" w:rsidTr="001C56C3">
        <w:trPr>
          <w:trHeight w:val="255"/>
        </w:trPr>
        <w:tc>
          <w:tcPr>
            <w:tcW w:w="8057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14:paraId="262CFFD8" w14:textId="77777777" w:rsidR="00F45990" w:rsidRPr="00954D69" w:rsidRDefault="00014AF9" w:rsidP="000659B9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>
              <w:rPr>
                <w:rFonts w:ascii="Cambria" w:hAnsi="Cambria"/>
                <w:b/>
                <w:color w:val="000000"/>
                <w:szCs w:val="20"/>
              </w:rPr>
              <w:t>B</w:t>
            </w:r>
            <w:r w:rsidR="00F45990" w:rsidRPr="00954D69">
              <w:rPr>
                <w:rFonts w:ascii="Cambria" w:hAnsi="Cambria"/>
                <w:b/>
                <w:color w:val="000000"/>
                <w:szCs w:val="20"/>
              </w:rPr>
              <w:t>)</w:t>
            </w:r>
            <w:r w:rsidR="00F45990" w:rsidRPr="00954D69">
              <w:rPr>
                <w:rFonts w:ascii="Cambria" w:hAnsi="Cambria"/>
                <w:color w:val="000000"/>
                <w:szCs w:val="20"/>
              </w:rPr>
              <w:t xml:space="preserve"> SKUPAJ obračunan in plačan prispevek za </w:t>
            </w:r>
            <w:r w:rsidR="00F45990" w:rsidRPr="00954D69">
              <w:rPr>
                <w:rFonts w:ascii="Cambria" w:hAnsi="Cambria"/>
                <w:b/>
                <w:color w:val="000000"/>
                <w:szCs w:val="20"/>
              </w:rPr>
              <w:t xml:space="preserve">KUPCA </w:t>
            </w:r>
          </w:p>
        </w:tc>
        <w:tc>
          <w:tcPr>
            <w:tcW w:w="11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</w:tcPr>
          <w:p w14:paraId="275FBE8A" w14:textId="77777777" w:rsidR="00F45990" w:rsidRPr="00F45990" w:rsidRDefault="001C56C3" w:rsidP="00614AAC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F45990" w:rsidRPr="00F45990" w14:paraId="4D1DB537" w14:textId="77777777" w:rsidTr="00244E63">
        <w:trPr>
          <w:trHeight w:val="165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33AE3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6EE49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0157F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5A512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A7EA7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9A1B6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DA32E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9C9F0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4FF29" w14:textId="77777777" w:rsidR="00F45990" w:rsidRPr="00F45990" w:rsidRDefault="00F45990" w:rsidP="00614AAC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</w:tr>
      <w:tr w:rsidR="00F45990" w:rsidRPr="00F45990" w14:paraId="7591B8FD" w14:textId="77777777" w:rsidTr="00244E63">
        <w:trPr>
          <w:trHeight w:val="240"/>
        </w:trPr>
        <w:tc>
          <w:tcPr>
            <w:tcW w:w="8057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14:paraId="07BDD959" w14:textId="77777777" w:rsidR="00F45990" w:rsidRPr="00954D69" w:rsidRDefault="00F45990" w:rsidP="00014AF9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 w:rsidRPr="00954D69">
              <w:rPr>
                <w:rFonts w:ascii="Cambria" w:hAnsi="Cambria"/>
                <w:b/>
                <w:color w:val="000000"/>
                <w:szCs w:val="20"/>
              </w:rPr>
              <w:t>SKUPAJ OBRAČUNAN IN PLAČAN PRISPEVEK (</w:t>
            </w:r>
            <w:r w:rsidR="00014AF9">
              <w:rPr>
                <w:rFonts w:ascii="Cambria" w:hAnsi="Cambria"/>
                <w:b/>
                <w:color w:val="000000"/>
                <w:szCs w:val="20"/>
              </w:rPr>
              <w:t>A</w:t>
            </w:r>
            <w:r w:rsidRPr="00954D69">
              <w:rPr>
                <w:rFonts w:ascii="Cambria" w:hAnsi="Cambria"/>
                <w:b/>
                <w:color w:val="000000"/>
                <w:szCs w:val="20"/>
              </w:rPr>
              <w:t>+</w:t>
            </w:r>
            <w:r w:rsidR="00014AF9">
              <w:rPr>
                <w:rFonts w:ascii="Cambria" w:hAnsi="Cambria"/>
                <w:b/>
                <w:color w:val="000000"/>
                <w:szCs w:val="20"/>
              </w:rPr>
              <w:t>B</w:t>
            </w:r>
            <w:r w:rsidRPr="00954D69">
              <w:rPr>
                <w:rFonts w:ascii="Cambria" w:hAnsi="Cambria"/>
                <w:b/>
                <w:color w:val="000000"/>
                <w:szCs w:val="20"/>
              </w:rPr>
              <w:t>)</w:t>
            </w:r>
          </w:p>
        </w:tc>
        <w:tc>
          <w:tcPr>
            <w:tcW w:w="11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1947E10F" w14:textId="77777777" w:rsidR="00F45990" w:rsidRPr="00F45990" w:rsidRDefault="001C56C3" w:rsidP="00614AAC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</w:tbl>
    <w:p w14:paraId="7272B91E" w14:textId="77777777" w:rsidR="00F45990" w:rsidRDefault="00F45990" w:rsidP="00F45990">
      <w:pPr>
        <w:rPr>
          <w:rFonts w:ascii="Cambria" w:hAnsi="Cambria"/>
          <w:color w:val="000000"/>
          <w:sz w:val="22"/>
          <w:szCs w:val="22"/>
        </w:rPr>
      </w:pPr>
    </w:p>
    <w:p w14:paraId="3634B3CD" w14:textId="77777777" w:rsidR="00F45990" w:rsidRDefault="00F45990" w:rsidP="00F45990">
      <w:pPr>
        <w:rPr>
          <w:rFonts w:ascii="Cambria" w:hAnsi="Cambria"/>
          <w:color w:val="000000"/>
          <w:sz w:val="22"/>
          <w:szCs w:val="22"/>
        </w:rPr>
      </w:pPr>
    </w:p>
    <w:p w14:paraId="1EE29BB6" w14:textId="77777777" w:rsidR="00C04612" w:rsidRDefault="00C04612" w:rsidP="00F45990">
      <w:pPr>
        <w:rPr>
          <w:rFonts w:ascii="Cambria" w:hAnsi="Cambria"/>
          <w:color w:val="000000"/>
          <w:sz w:val="22"/>
          <w:szCs w:val="22"/>
        </w:rPr>
      </w:pPr>
    </w:p>
    <w:p w14:paraId="767C5F98" w14:textId="77777777" w:rsidR="00C04612" w:rsidRPr="00F45990" w:rsidRDefault="00C04612" w:rsidP="00F45990">
      <w:pPr>
        <w:rPr>
          <w:rFonts w:ascii="Cambria" w:hAnsi="Cambria"/>
          <w:color w:val="000000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2"/>
        <w:gridCol w:w="2884"/>
        <w:gridCol w:w="3376"/>
      </w:tblGrid>
      <w:tr w:rsidR="00F45990" w:rsidRPr="00F45990" w14:paraId="5D296AF6" w14:textId="77777777" w:rsidTr="0037738C">
        <w:tc>
          <w:tcPr>
            <w:tcW w:w="2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6C3931" w14:textId="77777777" w:rsidR="00F45990" w:rsidRPr="00F45990" w:rsidRDefault="001C56C3" w:rsidP="00614AAC">
            <w:pPr>
              <w:spacing w:line="240" w:lineRule="auto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3" w:name="Besedilo1"/>
            <w:r>
              <w:rPr>
                <w:rFonts w:ascii="Cambria" w:hAnsi="Cambria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Cambria" w:hAnsi="Cambria"/>
                <w:color w:val="000000"/>
                <w:sz w:val="22"/>
                <w:szCs w:val="22"/>
              </w:rPr>
            </w:r>
            <w:r>
              <w:rPr>
                <w:rFonts w:ascii="Cambria" w:hAnsi="Cambria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Cambria" w:hAnsi="Cambria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mbria" w:hAnsi="Cambria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mbria" w:hAnsi="Cambria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mbria" w:hAnsi="Cambria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mbria" w:hAnsi="Cambria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mbria" w:hAnsi="Cambria"/>
                <w:color w:val="000000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</w:tcPr>
          <w:p w14:paraId="7EDAC0B9" w14:textId="77777777" w:rsidR="00F45990" w:rsidRPr="00F45990" w:rsidRDefault="00F45990" w:rsidP="00614AAC">
            <w:pPr>
              <w:spacing w:line="240" w:lineRule="auto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2074B1" w14:textId="77777777" w:rsidR="00F45990" w:rsidRPr="00F45990" w:rsidRDefault="00F45990" w:rsidP="00614AAC">
            <w:pPr>
              <w:spacing w:line="240" w:lineRule="auto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</w:tr>
      <w:tr w:rsidR="00F45990" w:rsidRPr="00F45990" w14:paraId="26C9001C" w14:textId="77777777" w:rsidTr="0037738C">
        <w:tc>
          <w:tcPr>
            <w:tcW w:w="281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8F95635" w14:textId="77777777" w:rsidR="00F45990" w:rsidRPr="00F45990" w:rsidRDefault="00F45990" w:rsidP="00614AAC">
            <w:pPr>
              <w:spacing w:line="240" w:lineRule="auto"/>
              <w:rPr>
                <w:rFonts w:ascii="Cambria" w:hAnsi="Cambria"/>
                <w:color w:val="000000"/>
                <w:sz w:val="22"/>
                <w:szCs w:val="22"/>
              </w:rPr>
            </w:pPr>
            <w:r w:rsidRPr="00F45990">
              <w:rPr>
                <w:rFonts w:ascii="Cambria" w:hAnsi="Cambria"/>
                <w:color w:val="000000"/>
                <w:sz w:val="22"/>
                <w:szCs w:val="22"/>
              </w:rPr>
              <w:t>(Kraj in datum)</w:t>
            </w: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6CE5E1" w14:textId="77777777" w:rsidR="00F45990" w:rsidRPr="00F45990" w:rsidRDefault="00F45990" w:rsidP="00614AAC">
            <w:pPr>
              <w:spacing w:line="240" w:lineRule="auto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F45990">
              <w:rPr>
                <w:rFonts w:ascii="Cambria" w:hAnsi="Cambria"/>
                <w:color w:val="000000"/>
                <w:sz w:val="22"/>
                <w:szCs w:val="22"/>
              </w:rPr>
              <w:t>Žig</w:t>
            </w:r>
          </w:p>
        </w:tc>
        <w:tc>
          <w:tcPr>
            <w:tcW w:w="337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CBBAC2C" w14:textId="77777777" w:rsidR="00F45990" w:rsidRPr="00F45990" w:rsidRDefault="00F45990" w:rsidP="00614AAC">
            <w:pPr>
              <w:spacing w:line="240" w:lineRule="auto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F45990">
              <w:rPr>
                <w:rFonts w:ascii="Cambria" w:hAnsi="Cambria"/>
                <w:color w:val="000000"/>
                <w:sz w:val="22"/>
                <w:szCs w:val="22"/>
              </w:rPr>
              <w:t>Podpis</w:t>
            </w:r>
          </w:p>
        </w:tc>
      </w:tr>
    </w:tbl>
    <w:p w14:paraId="0815E9C6" w14:textId="77777777" w:rsidR="00F45990" w:rsidRDefault="00F45990" w:rsidP="00F45990">
      <w:pPr>
        <w:jc w:val="both"/>
        <w:rPr>
          <w:rFonts w:ascii="Cambria" w:hAnsi="Cambria"/>
          <w:b/>
          <w:i/>
          <w:sz w:val="22"/>
          <w:szCs w:val="22"/>
        </w:rPr>
      </w:pPr>
    </w:p>
    <w:p w14:paraId="4BB5FBDD" w14:textId="77777777" w:rsidR="00F45990" w:rsidRDefault="00F45990" w:rsidP="00F45990">
      <w:pPr>
        <w:jc w:val="both"/>
        <w:rPr>
          <w:rFonts w:ascii="Cambria" w:hAnsi="Cambria"/>
          <w:b/>
          <w:i/>
          <w:sz w:val="22"/>
          <w:szCs w:val="22"/>
        </w:rPr>
      </w:pPr>
    </w:p>
    <w:p w14:paraId="1F8C2A33" w14:textId="77777777" w:rsidR="00932210" w:rsidRPr="00A026F7" w:rsidRDefault="00932210" w:rsidP="00932210">
      <w:pPr>
        <w:jc w:val="both"/>
        <w:rPr>
          <w:rFonts w:ascii="Cambria" w:hAnsi="Cambria"/>
          <w:i/>
          <w:szCs w:val="20"/>
        </w:rPr>
      </w:pPr>
      <w:r w:rsidRPr="00A137B3">
        <w:rPr>
          <w:rFonts w:ascii="Cambria" w:hAnsi="Cambria"/>
          <w:b/>
          <w:i/>
          <w:sz w:val="22"/>
          <w:szCs w:val="22"/>
          <w:u w:val="single"/>
        </w:rPr>
        <w:t>TRR: SI56 0110 0845 0176 567</w:t>
      </w:r>
      <w:r>
        <w:rPr>
          <w:rFonts w:ascii="Cambria" w:hAnsi="Cambria"/>
          <w:b/>
          <w:i/>
          <w:sz w:val="22"/>
          <w:szCs w:val="22"/>
        </w:rPr>
        <w:t xml:space="preserve">, </w:t>
      </w:r>
      <w:r w:rsidRPr="00A137B3">
        <w:rPr>
          <w:rFonts w:ascii="Cambria" w:hAnsi="Cambria"/>
          <w:i/>
          <w:szCs w:val="20"/>
        </w:rPr>
        <w:t xml:space="preserve">referenca: SI </w:t>
      </w:r>
      <w:r w:rsidRPr="008F0F7D">
        <w:rPr>
          <w:rFonts w:ascii="Cambria" w:hAnsi="Cambria"/>
          <w:i/>
          <w:sz w:val="22"/>
          <w:szCs w:val="22"/>
          <w:u w:val="single"/>
        </w:rPr>
        <w:t>19 vaša davčna št.-</w:t>
      </w:r>
      <w:r>
        <w:rPr>
          <w:rFonts w:ascii="Cambria" w:hAnsi="Cambria"/>
          <w:b/>
          <w:i/>
          <w:sz w:val="22"/>
          <w:szCs w:val="22"/>
          <w:u w:val="single"/>
        </w:rPr>
        <w:t>22470</w:t>
      </w:r>
      <w:r w:rsidRPr="008F0F7D">
        <w:rPr>
          <w:rFonts w:ascii="Cambria" w:hAnsi="Cambria"/>
          <w:i/>
          <w:sz w:val="22"/>
          <w:szCs w:val="22"/>
          <w:u w:val="single"/>
        </w:rPr>
        <w:t>-0117</w:t>
      </w:r>
      <w:r w:rsidRPr="00A137B3">
        <w:rPr>
          <w:rFonts w:ascii="Cambria" w:hAnsi="Cambria"/>
          <w:i/>
          <w:szCs w:val="20"/>
        </w:rPr>
        <w:t>(</w:t>
      </w:r>
      <w:proofErr w:type="spellStart"/>
      <w:r w:rsidRPr="00A137B3">
        <w:rPr>
          <w:rFonts w:ascii="Cambria" w:hAnsi="Cambria"/>
          <w:i/>
          <w:szCs w:val="20"/>
        </w:rPr>
        <w:t>mesecLETO</w:t>
      </w:r>
      <w:proofErr w:type="spellEnd"/>
      <w:r w:rsidRPr="00A137B3">
        <w:rPr>
          <w:rFonts w:ascii="Cambria" w:hAnsi="Cambria"/>
          <w:i/>
          <w:szCs w:val="20"/>
        </w:rPr>
        <w:t>)</w:t>
      </w:r>
    </w:p>
    <w:p w14:paraId="5F3BA2FE" w14:textId="77777777" w:rsidR="00932210" w:rsidRDefault="00932210" w:rsidP="00932210">
      <w:pPr>
        <w:jc w:val="both"/>
        <w:rPr>
          <w:rFonts w:ascii="Cambria" w:hAnsi="Cambria"/>
          <w:b/>
          <w:i/>
          <w:sz w:val="22"/>
          <w:szCs w:val="22"/>
        </w:rPr>
      </w:pPr>
    </w:p>
    <w:p w14:paraId="0DE8DA85" w14:textId="77777777" w:rsidR="00932210" w:rsidRDefault="00932210" w:rsidP="00932210">
      <w:pPr>
        <w:jc w:val="both"/>
        <w:rPr>
          <w:rFonts w:ascii="Cambria" w:hAnsi="Cambria"/>
          <w:b/>
          <w:i/>
          <w:sz w:val="22"/>
          <w:szCs w:val="22"/>
        </w:rPr>
      </w:pPr>
    </w:p>
    <w:p w14:paraId="3913D78A" w14:textId="77777777" w:rsidR="005B5D0C" w:rsidRPr="00F45990" w:rsidRDefault="00932210" w:rsidP="00932210">
      <w:pPr>
        <w:jc w:val="both"/>
        <w:rPr>
          <w:rFonts w:ascii="Cambria" w:hAnsi="Cambria"/>
          <w:b/>
          <w:i/>
          <w:sz w:val="22"/>
          <w:szCs w:val="22"/>
        </w:rPr>
      </w:pPr>
      <w:r>
        <w:rPr>
          <w:rFonts w:ascii="Cambria" w:hAnsi="Cambria"/>
          <w:i/>
          <w:sz w:val="18"/>
          <w:szCs w:val="18"/>
        </w:rPr>
        <w:t>Seznam dobaviteljev z odkupljenimi količinami po posameznem dobavitelju morate hraniti v lastni evidenci.</w:t>
      </w:r>
    </w:p>
    <w:sectPr w:rsidR="005B5D0C" w:rsidRPr="00F45990" w:rsidSect="00F45990">
      <w:headerReference w:type="default" r:id="rId7"/>
      <w:headerReference w:type="first" r:id="rId8"/>
      <w:footerReference w:type="first" r:id="rId9"/>
      <w:pgSz w:w="11900" w:h="16840" w:code="9"/>
      <w:pgMar w:top="1701" w:right="1701" w:bottom="1134" w:left="1701" w:header="964" w:footer="25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78F119" w14:textId="77777777" w:rsidR="009D33E7" w:rsidRDefault="009D33E7">
      <w:r>
        <w:separator/>
      </w:r>
    </w:p>
  </w:endnote>
  <w:endnote w:type="continuationSeparator" w:id="0">
    <w:p w14:paraId="7D08D328" w14:textId="77777777" w:rsidR="009D33E7" w:rsidRDefault="009D3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D26C2AC-10C0-4EFE-BF60-3427D20CE21B}"/>
    <w:embedBold r:id="rId2" w:fontKey="{63EEBA14-65AC-4C04-9FD7-BB64CE33FE3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BF9617B1-AFEB-4B5A-94AA-BF2E0862AC6A}"/>
    <w:embedBold r:id="rId4" w:fontKey="{C422147A-EF4D-4A5A-A02C-7C7103CCDDF3}"/>
    <w:embedItalic r:id="rId5" w:fontKey="{C3EF92FE-5858-477B-9E06-AAEC1AC9DC50}"/>
    <w:embedBoldItalic r:id="rId6" w:fontKey="{2A1268E5-CCE9-4F1B-8A58-B1C5BB3062A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994E5446-0E1E-4D26-A017-53EEC416247B}"/>
    <w:embedBold r:id="rId8" w:fontKey="{28C1682A-39DE-4D90-9D78-B54415E6073D}"/>
  </w:font>
  <w:font w:name="Republika">
    <w:altName w:val="Calibri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162AB815-D106-4D2C-A210-FB8DB00EE7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92DA6" w14:textId="77777777" w:rsidR="001C56C3" w:rsidRDefault="00F45990" w:rsidP="00513FDF">
    <w:pPr>
      <w:rPr>
        <w:rFonts w:ascii="Cambria" w:hAnsi="Cambria"/>
        <w:b/>
        <w:color w:val="000000"/>
        <w:sz w:val="22"/>
        <w:szCs w:val="22"/>
      </w:rPr>
    </w:pPr>
    <w:r>
      <w:rPr>
        <w:rFonts w:ascii="Cambria" w:hAnsi="Cambria"/>
        <w:color w:val="000000"/>
        <w:sz w:val="22"/>
        <w:szCs w:val="22"/>
      </w:rPr>
      <w:t>Izpo</w:t>
    </w:r>
    <w:r w:rsidR="00513FDF">
      <w:rPr>
        <w:rFonts w:ascii="Cambria" w:hAnsi="Cambria"/>
        <w:color w:val="000000"/>
        <w:sz w:val="22"/>
        <w:szCs w:val="22"/>
      </w:rPr>
      <w:t xml:space="preserve">lnjen zbirni obračun poslati na </w:t>
    </w:r>
    <w:r w:rsidR="00A33DD2">
      <w:rPr>
        <w:rFonts w:ascii="Cambria" w:hAnsi="Cambria"/>
        <w:color w:val="000000"/>
        <w:sz w:val="22"/>
        <w:szCs w:val="22"/>
      </w:rPr>
      <w:t>naslov</w:t>
    </w:r>
    <w:r>
      <w:rPr>
        <w:rFonts w:ascii="Cambria" w:hAnsi="Cambria"/>
        <w:b/>
        <w:color w:val="000000"/>
        <w:sz w:val="22"/>
        <w:szCs w:val="22"/>
      </w:rPr>
      <w:t>:</w:t>
    </w:r>
    <w:r w:rsidR="002B6DA2">
      <w:rPr>
        <w:rFonts w:ascii="Cambria" w:hAnsi="Cambria"/>
        <w:b/>
        <w:color w:val="000000"/>
        <w:sz w:val="22"/>
        <w:szCs w:val="22"/>
      </w:rPr>
      <w:t xml:space="preserve"> </w:t>
    </w:r>
  </w:p>
  <w:p w14:paraId="1A093131" w14:textId="77777777" w:rsidR="00F45990" w:rsidRPr="00513FDF" w:rsidRDefault="00F45990" w:rsidP="00513FDF">
    <w:pPr>
      <w:rPr>
        <w:rFonts w:ascii="Cambria" w:hAnsi="Cambria"/>
        <w:color w:val="000000"/>
        <w:sz w:val="22"/>
        <w:szCs w:val="22"/>
      </w:rPr>
    </w:pPr>
    <w:r w:rsidRPr="00F45990">
      <w:rPr>
        <w:rFonts w:ascii="Cambria" w:hAnsi="Cambria"/>
        <w:color w:val="000000"/>
        <w:sz w:val="22"/>
        <w:szCs w:val="22"/>
      </w:rPr>
      <w:t>M</w:t>
    </w:r>
    <w:r>
      <w:rPr>
        <w:rFonts w:ascii="Cambria" w:hAnsi="Cambria"/>
        <w:color w:val="000000"/>
        <w:sz w:val="22"/>
        <w:szCs w:val="22"/>
      </w:rPr>
      <w:t xml:space="preserve">inistrstvo za kmetijstvo, gozdarstvo in prehrano, </w:t>
    </w:r>
    <w:r>
      <w:rPr>
        <w:rFonts w:ascii="Cambria" w:hAnsi="Cambria"/>
        <w:color w:val="000000"/>
        <w:szCs w:val="20"/>
      </w:rPr>
      <w:t>Služba za podporo živilsko predelovalni industriji in promocijo kmetijskih in živilskih proizvodov</w:t>
    </w:r>
    <w:r>
      <w:rPr>
        <w:rFonts w:ascii="Cambria" w:hAnsi="Cambria"/>
        <w:color w:val="000000"/>
        <w:sz w:val="22"/>
        <w:szCs w:val="22"/>
      </w:rPr>
      <w:t>, Dunajska</w:t>
    </w:r>
    <w:r w:rsidR="007A720F">
      <w:rPr>
        <w:rFonts w:ascii="Cambria" w:hAnsi="Cambria"/>
        <w:color w:val="000000"/>
        <w:sz w:val="22"/>
        <w:szCs w:val="22"/>
      </w:rPr>
      <w:t xml:space="preserve"> c.</w:t>
    </w:r>
    <w:r>
      <w:rPr>
        <w:rFonts w:ascii="Cambria" w:hAnsi="Cambria"/>
        <w:color w:val="000000"/>
        <w:sz w:val="22"/>
        <w:szCs w:val="22"/>
      </w:rPr>
      <w:t xml:space="preserve"> 22, 1000 Ljubljana</w:t>
    </w:r>
  </w:p>
  <w:p w14:paraId="6DB0F040" w14:textId="77777777" w:rsidR="00F45990" w:rsidRDefault="00F459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AB9DDD" w14:textId="77777777" w:rsidR="009D33E7" w:rsidRDefault="009D33E7">
      <w:r>
        <w:separator/>
      </w:r>
    </w:p>
  </w:footnote>
  <w:footnote w:type="continuationSeparator" w:id="0">
    <w:p w14:paraId="44C5718F" w14:textId="77777777" w:rsidR="009D33E7" w:rsidRDefault="009D33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43690" w14:textId="77777777" w:rsidR="005B5D0C" w:rsidRPr="00110CBD" w:rsidRDefault="005B5D0C" w:rsidP="007D75CF">
    <w:pPr>
      <w:pStyle w:val="Header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5B5D0C" w:rsidRPr="008F3500" w14:paraId="7EEA162B" w14:textId="77777777" w:rsidTr="009256FA">
      <w:trPr>
        <w:cantSplit/>
        <w:trHeight w:hRule="exact" w:val="847"/>
      </w:trPr>
      <w:tc>
        <w:tcPr>
          <w:tcW w:w="649" w:type="dxa"/>
        </w:tcPr>
        <w:p w14:paraId="434032A1" w14:textId="77777777" w:rsidR="005B5D0C" w:rsidRDefault="005B5D0C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10E323F5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74E71CD5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614A055F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6FBD0039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40BE8E6E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696AF863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47C7D36B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58068776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0D87A0AC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272BA20E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4FF4B612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79F9B936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7C43434D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3B79D663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4C225FB8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5DBEE1D2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75616A80" w14:textId="77777777" w:rsidR="009256FA" w:rsidRPr="008F3500" w:rsidRDefault="001C56C3" w:rsidP="009256FA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noProof/>
      </w:rPr>
      <w:pict w14:anchorId="5987ED9D">
        <v:line id="Raven povezovalnik 1" o:spid="_x0000_s2049" style="position:absolute;z-index:-1;visibility:visible;mso-position-horizontal-relative:text;mso-position-vertical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Ir6YRoiAgAANQQAAA4AAAAAAAAAAAAAAAAALgIAAGRycy9lMm9Eb2Mu&#10;eG1sUEsBAi0AFAAGAAgAAAAhADujJPngAAAACwEAAA8AAAAAAAAAAAAAAAAAfAQAAGRycy9kb3du&#10;cmV2LnhtbFBLBQYAAAAABAAEAPMAAACJBQAAAAA=&#10;" o:allowincell="f" strokecolor="#428299" strokeweight=".5pt">
          <w10:wrap anchory="page"/>
        </v:line>
      </w:pict>
    </w:r>
    <w:r w:rsidR="009256FA" w:rsidRPr="008F3500">
      <w:rPr>
        <w:rFonts w:ascii="Republika" w:hAnsi="Republika"/>
      </w:rPr>
      <w:t>REPUBLIKA SLOVENIJA</w:t>
    </w:r>
  </w:p>
  <w:p w14:paraId="353FAC82" w14:textId="77777777" w:rsidR="009256FA" w:rsidRPr="004101C9" w:rsidRDefault="009256FA" w:rsidP="009256FA">
    <w:pPr>
      <w:pStyle w:val="Header"/>
      <w:tabs>
        <w:tab w:val="clear" w:pos="4320"/>
        <w:tab w:val="clear" w:pos="8640"/>
        <w:tab w:val="left" w:pos="5112"/>
      </w:tabs>
      <w:spacing w:line="240" w:lineRule="auto"/>
      <w:rPr>
        <w:rFonts w:ascii="Tahoma" w:hAnsi="Tahoma" w:cs="Tahoma"/>
        <w:b/>
        <w:caps/>
      </w:rPr>
    </w:pPr>
    <w:r w:rsidRPr="004101C9">
      <w:rPr>
        <w:rFonts w:ascii="Tahoma" w:hAnsi="Tahoma" w:cs="Tahoma"/>
        <w:b/>
        <w:caps/>
      </w:rPr>
      <w:t xml:space="preserve">Ministrstvo za kmetijstvo, </w:t>
    </w:r>
  </w:p>
  <w:p w14:paraId="66C9C261" w14:textId="77777777" w:rsidR="005B5D0C" w:rsidRPr="008F3500" w:rsidRDefault="009256FA" w:rsidP="009256FA">
    <w:pPr>
      <w:autoSpaceDE w:val="0"/>
      <w:autoSpaceDN w:val="0"/>
      <w:adjustRightInd w:val="0"/>
      <w:spacing w:line="240" w:lineRule="auto"/>
      <w:rPr>
        <w:rFonts w:ascii="Republika Bold" w:hAnsi="Republika Bold"/>
        <w:b/>
        <w:caps/>
      </w:rPr>
    </w:pPr>
    <w:r w:rsidRPr="004101C9">
      <w:rPr>
        <w:rFonts w:ascii="Tahoma" w:hAnsi="Tahoma" w:cs="Tahoma"/>
        <w:b/>
        <w:caps/>
      </w:rPr>
      <w:t xml:space="preserve">GOZDARSTVO IN PREHRANO </w:t>
    </w:r>
    <w:r w:rsidRPr="004101C9">
      <w:rPr>
        <w:rFonts w:ascii="Tahoma" w:hAnsi="Tahoma" w:cs="Tahoma"/>
        <w:b/>
        <w:caps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BD7989"/>
    <w:multiLevelType w:val="hybridMultilevel"/>
    <w:tmpl w:val="ACCA4086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65B99"/>
    <w:multiLevelType w:val="hybridMultilevel"/>
    <w:tmpl w:val="96C4726C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A2131"/>
    <w:multiLevelType w:val="hybridMultilevel"/>
    <w:tmpl w:val="148237D4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6A5BCB"/>
    <w:multiLevelType w:val="hybridMultilevel"/>
    <w:tmpl w:val="DE748C26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20FD0"/>
    <w:multiLevelType w:val="hybridMultilevel"/>
    <w:tmpl w:val="B594A086"/>
    <w:lvl w:ilvl="0" w:tplc="D264EFA0">
      <w:numFmt w:val="bullet"/>
      <w:lvlText w:val="-"/>
      <w:lvlJc w:val="left"/>
      <w:pPr>
        <w:tabs>
          <w:tab w:val="num" w:pos="1026"/>
        </w:tabs>
        <w:ind w:left="102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683"/>
        </w:tabs>
        <w:ind w:left="168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403"/>
        </w:tabs>
        <w:ind w:left="240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123"/>
        </w:tabs>
        <w:ind w:left="312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843"/>
        </w:tabs>
        <w:ind w:left="384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563"/>
        </w:tabs>
        <w:ind w:left="456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283"/>
        </w:tabs>
        <w:ind w:left="528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003"/>
        </w:tabs>
        <w:ind w:left="600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723"/>
        </w:tabs>
        <w:ind w:left="6723" w:hanging="360"/>
      </w:pPr>
      <w:rPr>
        <w:rFonts w:ascii="Wingdings" w:hAnsi="Wingdings" w:hint="default"/>
      </w:rPr>
    </w:lvl>
  </w:abstractNum>
  <w:abstractNum w:abstractNumId="7" w15:restartNumberingAfterBreak="0">
    <w:nsid w:val="11023E1A"/>
    <w:multiLevelType w:val="hybridMultilevel"/>
    <w:tmpl w:val="5E9CEA98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8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DA452D"/>
    <w:multiLevelType w:val="hybridMultilevel"/>
    <w:tmpl w:val="4712CD82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14791"/>
    <w:multiLevelType w:val="hybridMultilevel"/>
    <w:tmpl w:val="AA8AE18A"/>
    <w:lvl w:ilvl="0" w:tplc="D264EFA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17"/>
        </w:tabs>
        <w:ind w:left="101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737"/>
        </w:tabs>
        <w:ind w:left="173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457"/>
        </w:tabs>
        <w:ind w:left="245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177"/>
        </w:tabs>
        <w:ind w:left="317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897"/>
        </w:tabs>
        <w:ind w:left="389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17"/>
        </w:tabs>
        <w:ind w:left="461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337"/>
        </w:tabs>
        <w:ind w:left="533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057"/>
        </w:tabs>
        <w:ind w:left="6057" w:hanging="360"/>
      </w:pPr>
      <w:rPr>
        <w:rFonts w:ascii="Wingdings" w:hAnsi="Wingdings" w:hint="default"/>
      </w:rPr>
    </w:lvl>
  </w:abstractNum>
  <w:abstractNum w:abstractNumId="11" w15:restartNumberingAfterBreak="0">
    <w:nsid w:val="2C13151E"/>
    <w:multiLevelType w:val="hybridMultilevel"/>
    <w:tmpl w:val="82A0A07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EC3E85"/>
    <w:multiLevelType w:val="hybridMultilevel"/>
    <w:tmpl w:val="87DC777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14" w15:restartNumberingAfterBreak="0">
    <w:nsid w:val="337B3E66"/>
    <w:multiLevelType w:val="singleLevel"/>
    <w:tmpl w:val="24146A6C"/>
    <w:lvl w:ilvl="0">
      <w:start w:val="1"/>
      <w:numFmt w:val="decimal"/>
      <w:lvlText w:val="%1."/>
      <w:legacy w:legacy="1" w:legacySpace="0" w:legacyIndent="0"/>
      <w:lvlJc w:val="left"/>
      <w:rPr>
        <w:rFonts w:ascii="Helv" w:hAnsi="Helv" w:hint="default"/>
        <w:b w:val="0"/>
      </w:rPr>
    </w:lvl>
  </w:abstractNum>
  <w:abstractNum w:abstractNumId="15" w15:restartNumberingAfterBreak="0">
    <w:nsid w:val="33C96E56"/>
    <w:multiLevelType w:val="hybridMultilevel"/>
    <w:tmpl w:val="2D405EB2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194A73"/>
    <w:multiLevelType w:val="hybridMultilevel"/>
    <w:tmpl w:val="FDE60710"/>
    <w:lvl w:ilvl="0" w:tplc="59906E6E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 w15:restartNumberingAfterBreak="0">
    <w:nsid w:val="40DF6044"/>
    <w:multiLevelType w:val="hybridMultilevel"/>
    <w:tmpl w:val="C2689AC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18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8A65560"/>
    <w:multiLevelType w:val="hybridMultilevel"/>
    <w:tmpl w:val="0594722A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DE12DD"/>
    <w:multiLevelType w:val="hybridMultilevel"/>
    <w:tmpl w:val="C5B89D98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83273E"/>
    <w:multiLevelType w:val="hybridMultilevel"/>
    <w:tmpl w:val="60B224AE"/>
    <w:lvl w:ilvl="0" w:tplc="D264EFA0">
      <w:numFmt w:val="bullet"/>
      <w:lvlText w:val="-"/>
      <w:lvlJc w:val="left"/>
      <w:pPr>
        <w:tabs>
          <w:tab w:val="num" w:pos="1268"/>
        </w:tabs>
        <w:ind w:left="12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925"/>
        </w:tabs>
        <w:ind w:left="19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645"/>
        </w:tabs>
        <w:ind w:left="26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65"/>
        </w:tabs>
        <w:ind w:left="33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85"/>
        </w:tabs>
        <w:ind w:left="40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05"/>
        </w:tabs>
        <w:ind w:left="48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25"/>
        </w:tabs>
        <w:ind w:left="55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245"/>
        </w:tabs>
        <w:ind w:left="62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65"/>
        </w:tabs>
        <w:ind w:left="6965" w:hanging="360"/>
      </w:pPr>
      <w:rPr>
        <w:rFonts w:ascii="Wingdings" w:hAnsi="Wingdings" w:hint="default"/>
      </w:rPr>
    </w:lvl>
  </w:abstractNum>
  <w:abstractNum w:abstractNumId="22" w15:restartNumberingAfterBreak="0">
    <w:nsid w:val="55C47E2A"/>
    <w:multiLevelType w:val="hybridMultilevel"/>
    <w:tmpl w:val="F1063D8E"/>
    <w:lvl w:ilvl="0" w:tplc="E970EC64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b w:val="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AA836F7"/>
    <w:multiLevelType w:val="hybridMultilevel"/>
    <w:tmpl w:val="CA082646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946931"/>
    <w:multiLevelType w:val="hybridMultilevel"/>
    <w:tmpl w:val="B7CA79C4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2311FA"/>
    <w:multiLevelType w:val="hybridMultilevel"/>
    <w:tmpl w:val="A080FF60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27" w15:restartNumberingAfterBreak="0">
    <w:nsid w:val="66C84602"/>
    <w:multiLevelType w:val="hybridMultilevel"/>
    <w:tmpl w:val="E9786070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28" w15:restartNumberingAfterBreak="0">
    <w:nsid w:val="67015D23"/>
    <w:multiLevelType w:val="hybridMultilevel"/>
    <w:tmpl w:val="AD8EB17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29" w15:restartNumberingAfterBreak="0">
    <w:nsid w:val="68A12D69"/>
    <w:multiLevelType w:val="hybridMultilevel"/>
    <w:tmpl w:val="802A4658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5F657D"/>
    <w:multiLevelType w:val="hybridMultilevel"/>
    <w:tmpl w:val="73C48EA2"/>
    <w:lvl w:ilvl="0" w:tplc="D264EFA0">
      <w:numFmt w:val="bullet"/>
      <w:lvlText w:val="-"/>
      <w:lvlJc w:val="left"/>
      <w:pPr>
        <w:tabs>
          <w:tab w:val="num" w:pos="1268"/>
        </w:tabs>
        <w:ind w:left="12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925"/>
        </w:tabs>
        <w:ind w:left="19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645"/>
        </w:tabs>
        <w:ind w:left="26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65"/>
        </w:tabs>
        <w:ind w:left="33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85"/>
        </w:tabs>
        <w:ind w:left="40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05"/>
        </w:tabs>
        <w:ind w:left="48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25"/>
        </w:tabs>
        <w:ind w:left="55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245"/>
        </w:tabs>
        <w:ind w:left="62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65"/>
        </w:tabs>
        <w:ind w:left="6965" w:hanging="360"/>
      </w:pPr>
      <w:rPr>
        <w:rFonts w:ascii="Wingdings" w:hAnsi="Wingdings" w:hint="default"/>
      </w:rPr>
    </w:lvl>
  </w:abstractNum>
  <w:abstractNum w:abstractNumId="31" w15:restartNumberingAfterBreak="0">
    <w:nsid w:val="7731619F"/>
    <w:multiLevelType w:val="hybridMultilevel"/>
    <w:tmpl w:val="51301188"/>
    <w:lvl w:ilvl="0" w:tplc="426A5446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12"/>
  </w:num>
  <w:num w:numId="3">
    <w:abstractNumId w:val="18"/>
  </w:num>
  <w:num w:numId="4">
    <w:abstractNumId w:val="4"/>
  </w:num>
  <w:num w:numId="5">
    <w:abstractNumId w:val="8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21"/>
  </w:num>
  <w:num w:numId="9">
    <w:abstractNumId w:val="30"/>
  </w:num>
  <w:num w:numId="10">
    <w:abstractNumId w:val="20"/>
  </w:num>
  <w:num w:numId="11">
    <w:abstractNumId w:val="14"/>
  </w:num>
  <w:num w:numId="12">
    <w:abstractNumId w:val="5"/>
  </w:num>
  <w:num w:numId="13">
    <w:abstractNumId w:val="1"/>
  </w:num>
  <w:num w:numId="14">
    <w:abstractNumId w:val="28"/>
  </w:num>
  <w:num w:numId="15">
    <w:abstractNumId w:val="16"/>
  </w:num>
  <w:num w:numId="16">
    <w:abstractNumId w:val="26"/>
  </w:num>
  <w:num w:numId="17">
    <w:abstractNumId w:val="27"/>
  </w:num>
  <w:num w:numId="18">
    <w:abstractNumId w:val="7"/>
  </w:num>
  <w:num w:numId="19">
    <w:abstractNumId w:val="15"/>
  </w:num>
  <w:num w:numId="20">
    <w:abstractNumId w:val="13"/>
  </w:num>
  <w:num w:numId="21">
    <w:abstractNumId w:val="19"/>
  </w:num>
  <w:num w:numId="22">
    <w:abstractNumId w:val="10"/>
  </w:num>
  <w:num w:numId="23">
    <w:abstractNumId w:val="6"/>
  </w:num>
  <w:num w:numId="24">
    <w:abstractNumId w:val="17"/>
  </w:num>
  <w:num w:numId="25">
    <w:abstractNumId w:val="9"/>
  </w:num>
  <w:num w:numId="26">
    <w:abstractNumId w:val="29"/>
  </w:num>
  <w:num w:numId="27">
    <w:abstractNumId w:val="3"/>
  </w:num>
  <w:num w:numId="28">
    <w:abstractNumId w:val="3"/>
  </w:num>
  <w:num w:numId="29">
    <w:abstractNumId w:val="11"/>
  </w:num>
  <w:num w:numId="30">
    <w:abstractNumId w:val="2"/>
  </w:num>
  <w:num w:numId="31">
    <w:abstractNumId w:val="23"/>
  </w:num>
  <w:num w:numId="32">
    <w:abstractNumId w:val="24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ocumentProtection w:edit="forms" w:enforcement="1" w:cryptProviderType="rsaAES" w:cryptAlgorithmClass="hash" w:cryptAlgorithmType="typeAny" w:cryptAlgorithmSid="14" w:cryptSpinCount="100000" w:hash="X5oA9sjVX4zwJliff9243tcQPCg4cRRVMi/KvQRePOBxxwktP/pskJgEWol7H4oXCOkuwEBS6sN3XEJHFTZIOQ==" w:salt="CZrkv9wijjxuPwwb5moMzw==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14B50"/>
    <w:rsid w:val="000031FE"/>
    <w:rsid w:val="00003A96"/>
    <w:rsid w:val="000056AE"/>
    <w:rsid w:val="00014AF9"/>
    <w:rsid w:val="00023A88"/>
    <w:rsid w:val="00045772"/>
    <w:rsid w:val="00047159"/>
    <w:rsid w:val="00054F4A"/>
    <w:rsid w:val="000574AD"/>
    <w:rsid w:val="000659B9"/>
    <w:rsid w:val="00080243"/>
    <w:rsid w:val="0008267F"/>
    <w:rsid w:val="000840A3"/>
    <w:rsid w:val="000A7238"/>
    <w:rsid w:val="000B3610"/>
    <w:rsid w:val="000C168E"/>
    <w:rsid w:val="000D1A7A"/>
    <w:rsid w:val="000D353D"/>
    <w:rsid w:val="000D5D4A"/>
    <w:rsid w:val="000F1396"/>
    <w:rsid w:val="0012336D"/>
    <w:rsid w:val="00126DFF"/>
    <w:rsid w:val="001357B2"/>
    <w:rsid w:val="00135806"/>
    <w:rsid w:val="00154DD5"/>
    <w:rsid w:val="00196FC4"/>
    <w:rsid w:val="001A049E"/>
    <w:rsid w:val="001A3570"/>
    <w:rsid w:val="001B1E84"/>
    <w:rsid w:val="001C1B20"/>
    <w:rsid w:val="001C21E3"/>
    <w:rsid w:val="001C56C3"/>
    <w:rsid w:val="00200E37"/>
    <w:rsid w:val="0020107F"/>
    <w:rsid w:val="00202A77"/>
    <w:rsid w:val="00214B50"/>
    <w:rsid w:val="0022427F"/>
    <w:rsid w:val="00231166"/>
    <w:rsid w:val="0024389E"/>
    <w:rsid w:val="00244E63"/>
    <w:rsid w:val="002532A5"/>
    <w:rsid w:val="00256FF8"/>
    <w:rsid w:val="00261CE7"/>
    <w:rsid w:val="002642DE"/>
    <w:rsid w:val="0027044A"/>
    <w:rsid w:val="00271CE5"/>
    <w:rsid w:val="00282020"/>
    <w:rsid w:val="00282AFC"/>
    <w:rsid w:val="0029164D"/>
    <w:rsid w:val="00293247"/>
    <w:rsid w:val="002B6DA2"/>
    <w:rsid w:val="002D3906"/>
    <w:rsid w:val="002D41CF"/>
    <w:rsid w:val="002F015D"/>
    <w:rsid w:val="002F0E59"/>
    <w:rsid w:val="002F1CDD"/>
    <w:rsid w:val="002F589A"/>
    <w:rsid w:val="00312F45"/>
    <w:rsid w:val="003377D4"/>
    <w:rsid w:val="003414FF"/>
    <w:rsid w:val="00341974"/>
    <w:rsid w:val="00343C85"/>
    <w:rsid w:val="003636BF"/>
    <w:rsid w:val="00371C95"/>
    <w:rsid w:val="00373204"/>
    <w:rsid w:val="0037479F"/>
    <w:rsid w:val="0037738C"/>
    <w:rsid w:val="003845B4"/>
    <w:rsid w:val="00387B1A"/>
    <w:rsid w:val="003A24BB"/>
    <w:rsid w:val="003D1559"/>
    <w:rsid w:val="003E1C74"/>
    <w:rsid w:val="003E7FF0"/>
    <w:rsid w:val="00423226"/>
    <w:rsid w:val="00435CF3"/>
    <w:rsid w:val="00443A64"/>
    <w:rsid w:val="00454720"/>
    <w:rsid w:val="004605A9"/>
    <w:rsid w:val="00473E99"/>
    <w:rsid w:val="004742C7"/>
    <w:rsid w:val="00476F31"/>
    <w:rsid w:val="004841C0"/>
    <w:rsid w:val="004A658A"/>
    <w:rsid w:val="004B54B5"/>
    <w:rsid w:val="004E5C39"/>
    <w:rsid w:val="004F1450"/>
    <w:rsid w:val="00512C7C"/>
    <w:rsid w:val="00513EAC"/>
    <w:rsid w:val="00513FDF"/>
    <w:rsid w:val="00520A95"/>
    <w:rsid w:val="005238BF"/>
    <w:rsid w:val="00526246"/>
    <w:rsid w:val="005533EA"/>
    <w:rsid w:val="0056629D"/>
    <w:rsid w:val="00567106"/>
    <w:rsid w:val="00596E23"/>
    <w:rsid w:val="005B5D0C"/>
    <w:rsid w:val="005C3D3F"/>
    <w:rsid w:val="005E1D3C"/>
    <w:rsid w:val="005F1574"/>
    <w:rsid w:val="00603144"/>
    <w:rsid w:val="0060386C"/>
    <w:rsid w:val="00614AAC"/>
    <w:rsid w:val="0062219F"/>
    <w:rsid w:val="006230DA"/>
    <w:rsid w:val="00623769"/>
    <w:rsid w:val="00627B4C"/>
    <w:rsid w:val="00632253"/>
    <w:rsid w:val="00642714"/>
    <w:rsid w:val="006455CE"/>
    <w:rsid w:val="00646F57"/>
    <w:rsid w:val="00670264"/>
    <w:rsid w:val="006730E5"/>
    <w:rsid w:val="00684794"/>
    <w:rsid w:val="00691BCB"/>
    <w:rsid w:val="006B0D51"/>
    <w:rsid w:val="006D42D9"/>
    <w:rsid w:val="006D6EDF"/>
    <w:rsid w:val="006E0FF2"/>
    <w:rsid w:val="006E57F7"/>
    <w:rsid w:val="00711BD9"/>
    <w:rsid w:val="00716F31"/>
    <w:rsid w:val="00733017"/>
    <w:rsid w:val="007633E0"/>
    <w:rsid w:val="007633E3"/>
    <w:rsid w:val="00783310"/>
    <w:rsid w:val="00786895"/>
    <w:rsid w:val="007977C6"/>
    <w:rsid w:val="007A4A6D"/>
    <w:rsid w:val="007A720F"/>
    <w:rsid w:val="007B62D9"/>
    <w:rsid w:val="007C56A4"/>
    <w:rsid w:val="007D1BCF"/>
    <w:rsid w:val="007D75CF"/>
    <w:rsid w:val="007D7DFD"/>
    <w:rsid w:val="007E3B73"/>
    <w:rsid w:val="007E4E09"/>
    <w:rsid w:val="007E51F1"/>
    <w:rsid w:val="007E6DC5"/>
    <w:rsid w:val="007F6769"/>
    <w:rsid w:val="00807FB5"/>
    <w:rsid w:val="008179F0"/>
    <w:rsid w:val="00826266"/>
    <w:rsid w:val="008310C3"/>
    <w:rsid w:val="0083378C"/>
    <w:rsid w:val="00835837"/>
    <w:rsid w:val="008379D6"/>
    <w:rsid w:val="00837F45"/>
    <w:rsid w:val="00840568"/>
    <w:rsid w:val="00846EFB"/>
    <w:rsid w:val="00854C39"/>
    <w:rsid w:val="008672B8"/>
    <w:rsid w:val="0087331B"/>
    <w:rsid w:val="00877334"/>
    <w:rsid w:val="0088043C"/>
    <w:rsid w:val="00883A73"/>
    <w:rsid w:val="008871FB"/>
    <w:rsid w:val="008906C9"/>
    <w:rsid w:val="008A07FF"/>
    <w:rsid w:val="008A1982"/>
    <w:rsid w:val="008A3460"/>
    <w:rsid w:val="008B2940"/>
    <w:rsid w:val="008B7F70"/>
    <w:rsid w:val="008C15B6"/>
    <w:rsid w:val="008C5738"/>
    <w:rsid w:val="008D04F0"/>
    <w:rsid w:val="008F3500"/>
    <w:rsid w:val="008F6104"/>
    <w:rsid w:val="009162EB"/>
    <w:rsid w:val="009179C5"/>
    <w:rsid w:val="00924E3C"/>
    <w:rsid w:val="009256FA"/>
    <w:rsid w:val="0092611A"/>
    <w:rsid w:val="00932210"/>
    <w:rsid w:val="00953C91"/>
    <w:rsid w:val="00954D69"/>
    <w:rsid w:val="009612BB"/>
    <w:rsid w:val="0096199E"/>
    <w:rsid w:val="00990C63"/>
    <w:rsid w:val="00991AF1"/>
    <w:rsid w:val="009944AB"/>
    <w:rsid w:val="009A54B7"/>
    <w:rsid w:val="009B63A8"/>
    <w:rsid w:val="009C5ECB"/>
    <w:rsid w:val="009D33E7"/>
    <w:rsid w:val="009D6A2F"/>
    <w:rsid w:val="009F5025"/>
    <w:rsid w:val="00A125C5"/>
    <w:rsid w:val="00A20E8A"/>
    <w:rsid w:val="00A33DD2"/>
    <w:rsid w:val="00A41394"/>
    <w:rsid w:val="00A43952"/>
    <w:rsid w:val="00A457EC"/>
    <w:rsid w:val="00A5039D"/>
    <w:rsid w:val="00A5058C"/>
    <w:rsid w:val="00A57CD8"/>
    <w:rsid w:val="00A64D3D"/>
    <w:rsid w:val="00A65EE7"/>
    <w:rsid w:val="00A70133"/>
    <w:rsid w:val="00A7766C"/>
    <w:rsid w:val="00A97C5F"/>
    <w:rsid w:val="00AA36C6"/>
    <w:rsid w:val="00AD0A8D"/>
    <w:rsid w:val="00AE1CEE"/>
    <w:rsid w:val="00AE2D6B"/>
    <w:rsid w:val="00AF5586"/>
    <w:rsid w:val="00AF5F5C"/>
    <w:rsid w:val="00B1260F"/>
    <w:rsid w:val="00B1265D"/>
    <w:rsid w:val="00B17141"/>
    <w:rsid w:val="00B2675F"/>
    <w:rsid w:val="00B31575"/>
    <w:rsid w:val="00B31F9D"/>
    <w:rsid w:val="00B33775"/>
    <w:rsid w:val="00B45224"/>
    <w:rsid w:val="00B50ADD"/>
    <w:rsid w:val="00B5360F"/>
    <w:rsid w:val="00B56765"/>
    <w:rsid w:val="00B607CA"/>
    <w:rsid w:val="00B8547D"/>
    <w:rsid w:val="00B934CA"/>
    <w:rsid w:val="00B9461E"/>
    <w:rsid w:val="00BA225A"/>
    <w:rsid w:val="00BA2B70"/>
    <w:rsid w:val="00BC6617"/>
    <w:rsid w:val="00BD2FA7"/>
    <w:rsid w:val="00BF0EC3"/>
    <w:rsid w:val="00BF6B49"/>
    <w:rsid w:val="00BF70DB"/>
    <w:rsid w:val="00C04612"/>
    <w:rsid w:val="00C236EC"/>
    <w:rsid w:val="00C250D5"/>
    <w:rsid w:val="00C36B81"/>
    <w:rsid w:val="00C47290"/>
    <w:rsid w:val="00C55D36"/>
    <w:rsid w:val="00C62F7A"/>
    <w:rsid w:val="00C83CF3"/>
    <w:rsid w:val="00C8762C"/>
    <w:rsid w:val="00C92898"/>
    <w:rsid w:val="00C9686A"/>
    <w:rsid w:val="00CB57CA"/>
    <w:rsid w:val="00CC2243"/>
    <w:rsid w:val="00CC4525"/>
    <w:rsid w:val="00CE0FE8"/>
    <w:rsid w:val="00CE205D"/>
    <w:rsid w:val="00CE6AB0"/>
    <w:rsid w:val="00CE6C83"/>
    <w:rsid w:val="00CE7514"/>
    <w:rsid w:val="00CF076D"/>
    <w:rsid w:val="00CF4E7F"/>
    <w:rsid w:val="00D04605"/>
    <w:rsid w:val="00D234A7"/>
    <w:rsid w:val="00D248DE"/>
    <w:rsid w:val="00D43F70"/>
    <w:rsid w:val="00D6482A"/>
    <w:rsid w:val="00D70BE8"/>
    <w:rsid w:val="00D7633D"/>
    <w:rsid w:val="00D76763"/>
    <w:rsid w:val="00D8542D"/>
    <w:rsid w:val="00D953CB"/>
    <w:rsid w:val="00DC6A71"/>
    <w:rsid w:val="00DC75DE"/>
    <w:rsid w:val="00DD3B7C"/>
    <w:rsid w:val="00DE0B3C"/>
    <w:rsid w:val="00DE11EB"/>
    <w:rsid w:val="00DE5B46"/>
    <w:rsid w:val="00E0357D"/>
    <w:rsid w:val="00E06664"/>
    <w:rsid w:val="00E24EC2"/>
    <w:rsid w:val="00E3337B"/>
    <w:rsid w:val="00E3411E"/>
    <w:rsid w:val="00E34128"/>
    <w:rsid w:val="00E349B8"/>
    <w:rsid w:val="00E446DB"/>
    <w:rsid w:val="00E51251"/>
    <w:rsid w:val="00E54F68"/>
    <w:rsid w:val="00E559BE"/>
    <w:rsid w:val="00E856AD"/>
    <w:rsid w:val="00E95560"/>
    <w:rsid w:val="00E95C2B"/>
    <w:rsid w:val="00E9698D"/>
    <w:rsid w:val="00EB1CC6"/>
    <w:rsid w:val="00EB4E64"/>
    <w:rsid w:val="00EB646C"/>
    <w:rsid w:val="00EB79DB"/>
    <w:rsid w:val="00ED0837"/>
    <w:rsid w:val="00ED14D4"/>
    <w:rsid w:val="00EE53AD"/>
    <w:rsid w:val="00EF2F68"/>
    <w:rsid w:val="00EF3957"/>
    <w:rsid w:val="00F022CB"/>
    <w:rsid w:val="00F2063B"/>
    <w:rsid w:val="00F23EA8"/>
    <w:rsid w:val="00F240BB"/>
    <w:rsid w:val="00F255F4"/>
    <w:rsid w:val="00F32E68"/>
    <w:rsid w:val="00F41549"/>
    <w:rsid w:val="00F45990"/>
    <w:rsid w:val="00F46724"/>
    <w:rsid w:val="00F55BE9"/>
    <w:rsid w:val="00F57FED"/>
    <w:rsid w:val="00F600B5"/>
    <w:rsid w:val="00F62199"/>
    <w:rsid w:val="00F87DF8"/>
    <w:rsid w:val="00FA1840"/>
    <w:rsid w:val="00FB4372"/>
    <w:rsid w:val="00FE140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56969533"/>
  <w15:chartTrackingRefBased/>
  <w15:docId w15:val="{CEEB9424-2F64-43CC-8559-1419B45D7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Heading1">
    <w:name w:val="heading 1"/>
    <w:aliases w:val="NASLOV"/>
    <w:basedOn w:val="Normal"/>
    <w:next w:val="Normal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Heading2">
    <w:name w:val="heading 2"/>
    <w:basedOn w:val="Normal"/>
    <w:next w:val="Normal"/>
    <w:qFormat/>
    <w:rsid w:val="00716F31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D2B8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D2B87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link w:val="DocumentMapChar"/>
    <w:rsid w:val="00B3157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ormal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ormal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yperlink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ormal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CharCharCharCharCharZnakZnakCharZnakZnakZnakCharZnakCharCharCharZnakChar1CharCharZnakCharCharZnakZnak">
    <w:name w:val="Znak Char Char Char Char Char Znak Znak Char Znak Znak Znak Char Znak Char Char Char Znak Char1 Char Char Znak Char Char Znak Znak"/>
    <w:basedOn w:val="Normal"/>
    <w:rsid w:val="00716F31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ZnakZnakCharZnakCharCharZnakCharChar">
    <w:name w:val="Znak Znak Char Znak Char Char Znak Char Char"/>
    <w:basedOn w:val="Normal"/>
    <w:rsid w:val="001B1E8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styleId="BalloonText">
    <w:name w:val="Balloon Text"/>
    <w:basedOn w:val="Normal"/>
    <w:semiHidden/>
    <w:rsid w:val="00C47290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C47290"/>
    <w:rPr>
      <w:sz w:val="16"/>
      <w:szCs w:val="16"/>
    </w:rPr>
  </w:style>
  <w:style w:type="paragraph" w:styleId="CommentText">
    <w:name w:val="annotation text"/>
    <w:basedOn w:val="Normal"/>
    <w:semiHidden/>
    <w:rsid w:val="00C4729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C47290"/>
    <w:rPr>
      <w:b/>
      <w:bCs/>
    </w:rPr>
  </w:style>
  <w:style w:type="paragraph" w:customStyle="1" w:styleId="ZnakCharCharCharCharCharZnakZnakCharZnakZnakZnakCharZnakCharCharCharZnakChar1CharCharZnakCharChar">
    <w:name w:val="Znak Char Char Char Char Char Znak Znak Char Znak Znak Znak Char Znak Char Char Char Znak Char1 Char Char Znak Char Char"/>
    <w:basedOn w:val="Normal"/>
    <w:rsid w:val="003D1559"/>
    <w:pPr>
      <w:widowControl w:val="0"/>
      <w:adjustRightInd w:val="0"/>
      <w:spacing w:after="160" w:line="240" w:lineRule="exact"/>
      <w:jc w:val="both"/>
    </w:pPr>
    <w:rPr>
      <w:rFonts w:ascii="Tahoma" w:hAnsi="Tahoma" w:cs="Tahoma"/>
      <w:szCs w:val="20"/>
    </w:rPr>
  </w:style>
  <w:style w:type="paragraph" w:customStyle="1" w:styleId="CharCharCharCharCharCharZnakZnakZnak">
    <w:name w:val="Char Char Char Char Char Char Znak Znak Znak"/>
    <w:basedOn w:val="Normal"/>
    <w:rsid w:val="00DD3B7C"/>
    <w:pPr>
      <w:spacing w:after="160" w:line="240" w:lineRule="exact"/>
    </w:pPr>
    <w:rPr>
      <w:rFonts w:ascii="Tahoma" w:hAnsi="Tahoma"/>
      <w:szCs w:val="20"/>
    </w:rPr>
  </w:style>
  <w:style w:type="paragraph" w:customStyle="1" w:styleId="ZnakCharCharCharCharCharZnakZnakCharZnakZnakZnakCharZnakCharCharCharZnakChar1CharCharZnakCharChar0">
    <w:name w:val="Znak Char Char Char Char Char Znak Znak Char Znak Znak Znak Char Znak Char Char Char Znak Char1 Char Char Znak Char Char"/>
    <w:basedOn w:val="Normal"/>
    <w:rsid w:val="00B33775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align-justify">
    <w:name w:val="align-justify"/>
    <w:basedOn w:val="Normal"/>
    <w:rsid w:val="007E4E09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lang w:eastAsia="sl-SI"/>
    </w:rPr>
  </w:style>
  <w:style w:type="paragraph" w:customStyle="1" w:styleId="ZnakCharCharZnak">
    <w:name w:val="Znak Char Char Znak"/>
    <w:basedOn w:val="Normal"/>
    <w:rsid w:val="00BA2B70"/>
    <w:pPr>
      <w:spacing w:after="160" w:line="240" w:lineRule="exact"/>
    </w:pPr>
    <w:rPr>
      <w:rFonts w:ascii="Tahoma" w:hAnsi="Tahoma" w:cs="Tahoma"/>
      <w:szCs w:val="20"/>
    </w:rPr>
  </w:style>
  <w:style w:type="character" w:customStyle="1" w:styleId="hpsalt-edited">
    <w:name w:val="hps alt-edited"/>
    <w:basedOn w:val="DefaultParagraphFont"/>
    <w:rsid w:val="00807FB5"/>
  </w:style>
  <w:style w:type="character" w:customStyle="1" w:styleId="hps">
    <w:name w:val="hps"/>
    <w:basedOn w:val="DefaultParagraphFont"/>
    <w:rsid w:val="00807FB5"/>
  </w:style>
  <w:style w:type="character" w:customStyle="1" w:styleId="podnapis">
    <w:name w:val="podnapis"/>
    <w:rsid w:val="00786895"/>
  </w:style>
  <w:style w:type="paragraph" w:customStyle="1" w:styleId="ZnakZnakZnakZnakZnak1">
    <w:name w:val="Znak Znak Znak Znak Znak1"/>
    <w:basedOn w:val="Normal"/>
    <w:rsid w:val="00B5360F"/>
    <w:pPr>
      <w:spacing w:after="160" w:line="240" w:lineRule="exact"/>
    </w:pPr>
    <w:rPr>
      <w:rFonts w:ascii="Tahoma" w:hAnsi="Tahoma"/>
      <w:szCs w:val="20"/>
    </w:rPr>
  </w:style>
  <w:style w:type="character" w:customStyle="1" w:styleId="FooterChar">
    <w:name w:val="Footer Char"/>
    <w:link w:val="Footer"/>
    <w:uiPriority w:val="99"/>
    <w:rsid w:val="00F45990"/>
    <w:rPr>
      <w:rFonts w:ascii="Arial" w:hAnsi="Arial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04612"/>
    <w:pPr>
      <w:ind w:left="720"/>
      <w:contextualSpacing/>
    </w:pPr>
  </w:style>
  <w:style w:type="character" w:customStyle="1" w:styleId="HeaderChar">
    <w:name w:val="Header Char"/>
    <w:link w:val="Header"/>
    <w:rsid w:val="009256FA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69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k%2010\Downloads\Obrazec_zbirni_obracun_PERUT_MES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Obrazec_zbirni_obracun_PERUT_MESO.dot</Template>
  <TotalTime>0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Rock</dc:creator>
  <cp:keywords/>
  <cp:lastModifiedBy>Rok Bernardič</cp:lastModifiedBy>
  <cp:revision>1</cp:revision>
  <cp:lastPrinted>2016-11-09T14:13:00Z</cp:lastPrinted>
  <dcterms:created xsi:type="dcterms:W3CDTF">2020-11-30T09:02:00Z</dcterms:created>
  <dcterms:modified xsi:type="dcterms:W3CDTF">2020-11-30T09:02:00Z</dcterms:modified>
</cp:coreProperties>
</file>